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4B6A7" w14:textId="77777777" w:rsidR="00651B49" w:rsidRPr="00651B49" w:rsidRDefault="00651B49" w:rsidP="00651B49">
      <w:pPr>
        <w:jc w:val="center"/>
        <w:rPr>
          <w:b/>
          <w:bCs/>
          <w:sz w:val="28"/>
          <w:szCs w:val="28"/>
        </w:rPr>
      </w:pPr>
      <w:r w:rsidRPr="00651B49">
        <w:rPr>
          <w:b/>
          <w:bCs/>
          <w:sz w:val="28"/>
          <w:szCs w:val="28"/>
        </w:rPr>
        <w:t>Antrag</w:t>
      </w:r>
    </w:p>
    <w:p w14:paraId="0CF1BC1C" w14:textId="629004CD" w:rsidR="00D0620F" w:rsidRPr="00651B49" w:rsidRDefault="00651B49" w:rsidP="00651B49">
      <w:pPr>
        <w:spacing w:after="120"/>
        <w:jc w:val="center"/>
        <w:rPr>
          <w:b/>
          <w:bCs/>
          <w:sz w:val="24"/>
          <w:szCs w:val="24"/>
        </w:rPr>
      </w:pPr>
      <w:r w:rsidRPr="00651B49">
        <w:rPr>
          <w:b/>
          <w:bCs/>
          <w:sz w:val="24"/>
          <w:szCs w:val="24"/>
        </w:rPr>
        <w:t>Förderung nach § 12d des Kinderförderungsgesetzes (Demografiepauschale)</w:t>
      </w:r>
    </w:p>
    <w:p w14:paraId="23A5B688" w14:textId="70CF35AC" w:rsidR="00651B49" w:rsidRDefault="00651B49" w:rsidP="00651B49">
      <w:pPr>
        <w:jc w:val="center"/>
      </w:pPr>
      <w:r>
        <w:t xml:space="preserve">für das Jahr </w:t>
      </w:r>
      <w:r w:rsidR="00652AE1">
        <w:t>2027</w:t>
      </w:r>
      <w:r>
        <w:fldChar w:fldCharType="begin">
          <w:ffData>
            <w:name w:val="Text1"/>
            <w:enabled/>
            <w:calcOnExit w:val="0"/>
            <w:textInput>
              <w:default w:val="2027"/>
            </w:textInput>
          </w:ffData>
        </w:fldChar>
      </w:r>
      <w:bookmarkStart w:id="0" w:name="Text1"/>
      <w:r>
        <w:instrText xml:space="preserve"> FORMTEXT </w:instrText>
      </w:r>
      <w:r w:rsidR="00AA779E">
        <w:fldChar w:fldCharType="separate"/>
      </w:r>
      <w:r>
        <w:fldChar w:fldCharType="end"/>
      </w:r>
      <w:bookmarkEnd w:id="0"/>
    </w:p>
    <w:p w14:paraId="23E219C3" w14:textId="77777777" w:rsidR="00651B49" w:rsidRPr="00E1449A" w:rsidRDefault="00651B49">
      <w:pPr>
        <w:rPr>
          <w:sz w:val="20"/>
          <w:szCs w:val="20"/>
        </w:rPr>
      </w:pPr>
    </w:p>
    <w:p w14:paraId="75500FD3" w14:textId="77777777" w:rsidR="00651B49" w:rsidRPr="00E1449A" w:rsidRDefault="00651B49">
      <w:pPr>
        <w:rPr>
          <w:sz w:val="20"/>
          <w:szCs w:val="20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3823"/>
        <w:gridCol w:w="5805"/>
      </w:tblGrid>
      <w:tr w:rsidR="00651B49" w:rsidRPr="00E1449A" w14:paraId="1995AC8C" w14:textId="77777777" w:rsidTr="00651B49">
        <w:trPr>
          <w:trHeight w:val="284"/>
        </w:trPr>
        <w:tc>
          <w:tcPr>
            <w:tcW w:w="9628" w:type="dxa"/>
            <w:gridSpan w:val="2"/>
            <w:shd w:val="clear" w:color="auto" w:fill="D9D9D9" w:themeFill="background1" w:themeFillShade="D9"/>
            <w:vAlign w:val="center"/>
          </w:tcPr>
          <w:p w14:paraId="4B4462F8" w14:textId="5FE974C5" w:rsidR="00651B49" w:rsidRPr="00E1449A" w:rsidRDefault="00651B49" w:rsidP="00651B49">
            <w:pPr>
              <w:rPr>
                <w:b/>
                <w:bCs/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t>Träger der Einrichtung</w:t>
            </w:r>
          </w:p>
        </w:tc>
      </w:tr>
      <w:tr w:rsidR="00651B49" w:rsidRPr="00651B49" w14:paraId="02283642" w14:textId="77777777" w:rsidTr="00651B49">
        <w:trPr>
          <w:trHeight w:val="851"/>
        </w:trPr>
        <w:tc>
          <w:tcPr>
            <w:tcW w:w="9628" w:type="dxa"/>
            <w:gridSpan w:val="2"/>
            <w:shd w:val="clear" w:color="auto" w:fill="auto"/>
          </w:tcPr>
          <w:p w14:paraId="514D1D4C" w14:textId="77777777" w:rsidR="00651B49" w:rsidRDefault="00651B49" w:rsidP="00651B49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genaue Anschrift (Straße, Haus-Nr., PLZ, Ort)</w:t>
            </w:r>
          </w:p>
          <w:p w14:paraId="6B890240" w14:textId="2E12D532" w:rsidR="00651B49" w:rsidRPr="00E1449A" w:rsidRDefault="00651B49" w:rsidP="00651B49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00E1449A" w:rsidRPr="00651B49" w14:paraId="54B2D40C" w14:textId="77777777" w:rsidTr="00E1449A">
        <w:trPr>
          <w:trHeight w:val="454"/>
        </w:trPr>
        <w:tc>
          <w:tcPr>
            <w:tcW w:w="3823" w:type="dxa"/>
            <w:shd w:val="clear" w:color="auto" w:fill="auto"/>
          </w:tcPr>
          <w:p w14:paraId="3D66E14C" w14:textId="77777777" w:rsidR="00E1449A" w:rsidRDefault="00E1449A" w:rsidP="00E1449A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</w:t>
            </w:r>
          </w:p>
          <w:p w14:paraId="7916D174" w14:textId="440D0B58" w:rsidR="00E1449A" w:rsidRPr="00E1449A" w:rsidRDefault="00E1449A" w:rsidP="00651B49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</w:p>
        </w:tc>
        <w:tc>
          <w:tcPr>
            <w:tcW w:w="5805" w:type="dxa"/>
            <w:shd w:val="clear" w:color="auto" w:fill="auto"/>
          </w:tcPr>
          <w:p w14:paraId="1365551E" w14:textId="75C33CC4" w:rsidR="00E1449A" w:rsidRDefault="00E1449A" w:rsidP="00E1449A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  <w:p w14:paraId="175C8DA6" w14:textId="5DFF153A" w:rsidR="00E1449A" w:rsidRPr="00E1449A" w:rsidRDefault="00E1449A" w:rsidP="00651B49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</w:p>
        </w:tc>
      </w:tr>
    </w:tbl>
    <w:p w14:paraId="69C92F8A" w14:textId="77777777" w:rsidR="00E1449A" w:rsidRPr="00E1449A" w:rsidRDefault="00E1449A" w:rsidP="00E1449A">
      <w:pPr>
        <w:rPr>
          <w:sz w:val="16"/>
          <w:szCs w:val="16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814"/>
        <w:gridCol w:w="4814"/>
      </w:tblGrid>
      <w:tr w:rsidR="00E1449A" w:rsidRPr="00E1449A" w14:paraId="1A7478B7" w14:textId="77777777" w:rsidTr="001E1C27">
        <w:trPr>
          <w:trHeight w:val="284"/>
        </w:trPr>
        <w:tc>
          <w:tcPr>
            <w:tcW w:w="9628" w:type="dxa"/>
            <w:gridSpan w:val="2"/>
            <w:shd w:val="clear" w:color="auto" w:fill="D9D9D9" w:themeFill="background1" w:themeFillShade="D9"/>
            <w:vAlign w:val="center"/>
          </w:tcPr>
          <w:p w14:paraId="6631AADB" w14:textId="2BE1DB90" w:rsidR="00E1449A" w:rsidRPr="00E1449A" w:rsidRDefault="00E1449A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Bankverbindung des Trägers</w:t>
            </w:r>
          </w:p>
        </w:tc>
      </w:tr>
      <w:tr w:rsidR="00E1449A" w:rsidRPr="00651B49" w14:paraId="35005D36" w14:textId="77777777" w:rsidTr="00E1449A">
        <w:trPr>
          <w:trHeight w:val="454"/>
        </w:trPr>
        <w:tc>
          <w:tcPr>
            <w:tcW w:w="9628" w:type="dxa"/>
            <w:gridSpan w:val="2"/>
            <w:shd w:val="clear" w:color="auto" w:fill="auto"/>
          </w:tcPr>
          <w:p w14:paraId="0147C034" w14:textId="186EB3C7" w:rsidR="00E1449A" w:rsidRDefault="00E1449A" w:rsidP="001E1C27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Bank</w:t>
            </w:r>
          </w:p>
          <w:p w14:paraId="38A53573" w14:textId="77777777" w:rsidR="00E1449A" w:rsidRPr="00E1449A" w:rsidRDefault="00E1449A" w:rsidP="001E1C27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</w:p>
        </w:tc>
      </w:tr>
      <w:tr w:rsidR="00E1449A" w:rsidRPr="00651B49" w14:paraId="04F3E481" w14:textId="77777777" w:rsidTr="00E1449A">
        <w:trPr>
          <w:trHeight w:val="454"/>
        </w:trPr>
        <w:tc>
          <w:tcPr>
            <w:tcW w:w="4814" w:type="dxa"/>
            <w:shd w:val="clear" w:color="auto" w:fill="auto"/>
          </w:tcPr>
          <w:p w14:paraId="6A04BD27" w14:textId="05DFC8CE" w:rsidR="00E1449A" w:rsidRDefault="00E1449A" w:rsidP="001E1C27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IBAN</w:t>
            </w:r>
          </w:p>
          <w:p w14:paraId="52D96785" w14:textId="77777777" w:rsidR="00E1449A" w:rsidRPr="00E1449A" w:rsidRDefault="00E1449A" w:rsidP="001E1C27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</w:p>
        </w:tc>
        <w:tc>
          <w:tcPr>
            <w:tcW w:w="4814" w:type="dxa"/>
            <w:shd w:val="clear" w:color="auto" w:fill="auto"/>
          </w:tcPr>
          <w:p w14:paraId="796537CC" w14:textId="42FEEA0A" w:rsidR="00E1449A" w:rsidRDefault="00E1449A" w:rsidP="001E1C27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BIC</w:t>
            </w:r>
          </w:p>
          <w:p w14:paraId="3B1A8F2F" w14:textId="77777777" w:rsidR="00E1449A" w:rsidRPr="00E1449A" w:rsidRDefault="00E1449A" w:rsidP="001E1C27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</w:p>
        </w:tc>
      </w:tr>
    </w:tbl>
    <w:p w14:paraId="03ECD3C2" w14:textId="77777777" w:rsidR="00E1449A" w:rsidRPr="00E1449A" w:rsidRDefault="00E1449A" w:rsidP="00E1449A">
      <w:pPr>
        <w:rPr>
          <w:sz w:val="16"/>
          <w:szCs w:val="16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E1449A" w:rsidRPr="00E1449A" w14:paraId="035AE096" w14:textId="77777777" w:rsidTr="001E1C27">
        <w:trPr>
          <w:trHeight w:val="284"/>
        </w:trPr>
        <w:tc>
          <w:tcPr>
            <w:tcW w:w="9628" w:type="dxa"/>
            <w:shd w:val="clear" w:color="auto" w:fill="D9D9D9" w:themeFill="background1" w:themeFillShade="D9"/>
            <w:vAlign w:val="center"/>
          </w:tcPr>
          <w:p w14:paraId="2F845919" w14:textId="0D30699C" w:rsidR="00E1449A" w:rsidRPr="00E1449A" w:rsidRDefault="00E1449A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Name der Einrichtung</w:t>
            </w:r>
          </w:p>
        </w:tc>
      </w:tr>
      <w:tr w:rsidR="00E1449A" w:rsidRPr="00651B49" w14:paraId="4F487D1E" w14:textId="77777777" w:rsidTr="00E1449A">
        <w:trPr>
          <w:trHeight w:val="454"/>
        </w:trPr>
        <w:tc>
          <w:tcPr>
            <w:tcW w:w="9628" w:type="dxa"/>
            <w:shd w:val="clear" w:color="auto" w:fill="auto"/>
            <w:vAlign w:val="center"/>
          </w:tcPr>
          <w:p w14:paraId="0BFEF6A3" w14:textId="77777777" w:rsidR="00E1449A" w:rsidRPr="00E1449A" w:rsidRDefault="00E1449A" w:rsidP="00E1449A">
            <w:pPr>
              <w:rPr>
                <w:sz w:val="20"/>
                <w:szCs w:val="20"/>
              </w:rPr>
            </w:pPr>
            <w:r w:rsidRPr="00E1449A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1449A">
              <w:rPr>
                <w:sz w:val="20"/>
                <w:szCs w:val="20"/>
              </w:rPr>
              <w:instrText xml:space="preserve"> FORMTEXT </w:instrText>
            </w:r>
            <w:r w:rsidRPr="00E1449A">
              <w:rPr>
                <w:sz w:val="20"/>
                <w:szCs w:val="20"/>
              </w:rPr>
            </w:r>
            <w:r w:rsidRPr="00E1449A">
              <w:rPr>
                <w:sz w:val="20"/>
                <w:szCs w:val="20"/>
              </w:rPr>
              <w:fldChar w:fldCharType="separate"/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noProof/>
                <w:sz w:val="20"/>
                <w:szCs w:val="20"/>
              </w:rPr>
              <w:t> </w:t>
            </w:r>
            <w:r w:rsidRPr="00E1449A">
              <w:rPr>
                <w:sz w:val="20"/>
                <w:szCs w:val="20"/>
              </w:rPr>
              <w:fldChar w:fldCharType="end"/>
            </w:r>
          </w:p>
        </w:tc>
      </w:tr>
    </w:tbl>
    <w:p w14:paraId="61E9C34D" w14:textId="77777777" w:rsidR="00E1449A" w:rsidRPr="00E1449A" w:rsidRDefault="00E1449A" w:rsidP="00E1449A">
      <w:pPr>
        <w:rPr>
          <w:sz w:val="16"/>
          <w:szCs w:val="16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1449A" w:rsidRPr="00E1449A" w14:paraId="056EA166" w14:textId="77777777" w:rsidTr="001E1C27">
        <w:trPr>
          <w:trHeight w:val="284"/>
        </w:trPr>
        <w:tc>
          <w:tcPr>
            <w:tcW w:w="9628" w:type="dxa"/>
            <w:gridSpan w:val="3"/>
            <w:shd w:val="clear" w:color="auto" w:fill="D9D9D9" w:themeFill="background1" w:themeFillShade="D9"/>
            <w:vAlign w:val="center"/>
          </w:tcPr>
          <w:p w14:paraId="5FF642D4" w14:textId="6E264AA7" w:rsidR="00E1449A" w:rsidRPr="00E1449A" w:rsidRDefault="00E1449A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Einrichtungsart</w:t>
            </w:r>
          </w:p>
        </w:tc>
      </w:tr>
      <w:tr w:rsidR="00E1449A" w:rsidRPr="00651B49" w14:paraId="2E44675C" w14:textId="77777777" w:rsidTr="00DB1E78">
        <w:trPr>
          <w:trHeight w:val="454"/>
        </w:trPr>
        <w:tc>
          <w:tcPr>
            <w:tcW w:w="3209" w:type="dxa"/>
            <w:shd w:val="clear" w:color="auto" w:fill="auto"/>
            <w:vAlign w:val="center"/>
          </w:tcPr>
          <w:p w14:paraId="566632B3" w14:textId="313179FE" w:rsidR="00E1449A" w:rsidRPr="00E1449A" w:rsidRDefault="00E1449A" w:rsidP="001E1C27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</w:instrText>
            </w:r>
            <w:bookmarkStart w:id="2" w:name="Kontrollkästchen1"/>
            <w:r>
              <w:rPr>
                <w:sz w:val="20"/>
                <w:szCs w:val="20"/>
              </w:rPr>
              <w:instrText xml:space="preserve">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"/>
            <w:r>
              <w:rPr>
                <w:sz w:val="16"/>
                <w:szCs w:val="16"/>
              </w:rPr>
              <w:t xml:space="preserve">  Kinderkrippe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29B3D931" w14:textId="72604A1B" w:rsidR="00E1449A" w:rsidRPr="00E1449A" w:rsidRDefault="00E1449A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Kindergarten</w:t>
            </w:r>
          </w:p>
        </w:tc>
        <w:tc>
          <w:tcPr>
            <w:tcW w:w="3210" w:type="dxa"/>
            <w:shd w:val="clear" w:color="auto" w:fill="auto"/>
            <w:vAlign w:val="center"/>
          </w:tcPr>
          <w:p w14:paraId="00328C7E" w14:textId="46299B4A" w:rsidR="00E1449A" w:rsidRPr="00E1449A" w:rsidRDefault="00E1449A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Hort</w:t>
            </w:r>
          </w:p>
        </w:tc>
      </w:tr>
    </w:tbl>
    <w:p w14:paraId="5EA87939" w14:textId="77777777" w:rsidR="00E1449A" w:rsidRPr="00E1449A" w:rsidRDefault="00E1449A" w:rsidP="00E1449A">
      <w:pPr>
        <w:rPr>
          <w:sz w:val="16"/>
          <w:szCs w:val="16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980"/>
        <w:gridCol w:w="567"/>
        <w:gridCol w:w="662"/>
        <w:gridCol w:w="1320"/>
        <w:gridCol w:w="286"/>
        <w:gridCol w:w="1603"/>
        <w:gridCol w:w="660"/>
        <w:gridCol w:w="2550"/>
      </w:tblGrid>
      <w:tr w:rsidR="00E1449A" w:rsidRPr="00E1449A" w14:paraId="198BFF56" w14:textId="77777777" w:rsidTr="00EE5320">
        <w:trPr>
          <w:trHeight w:val="284"/>
        </w:trPr>
        <w:tc>
          <w:tcPr>
            <w:tcW w:w="9628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F5AD3" w14:textId="582020AC" w:rsidR="00E1449A" w:rsidRPr="00E1449A" w:rsidRDefault="00E1449A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Betreuungssituation</w:t>
            </w:r>
          </w:p>
        </w:tc>
      </w:tr>
      <w:tr w:rsidR="00C64996" w:rsidRPr="00651B49" w14:paraId="6BD4BD26" w14:textId="77777777" w:rsidTr="0092489E">
        <w:trPr>
          <w:trHeight w:val="284"/>
        </w:trPr>
        <w:tc>
          <w:tcPr>
            <w:tcW w:w="2547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2A39F8CD" w14:textId="77777777" w:rsidR="00C64996" w:rsidRPr="00E1449A" w:rsidRDefault="00C64996" w:rsidP="00E144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betreute Kinder zum Stichtag:</w:t>
            </w:r>
          </w:p>
        </w:tc>
        <w:tc>
          <w:tcPr>
            <w:tcW w:w="708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ACF3FF1" w14:textId="22849A34" w:rsidR="00C64996" w:rsidRPr="00C64996" w:rsidRDefault="00C64996" w:rsidP="00C64996">
            <w:pPr>
              <w:rPr>
                <w:sz w:val="16"/>
                <w:szCs w:val="16"/>
              </w:rPr>
            </w:pPr>
            <w:r w:rsidRPr="00C64996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3" w:name="Text12"/>
            <w:r w:rsidRPr="00C64996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C64996">
              <w:rPr>
                <w:b/>
                <w:bCs/>
                <w:sz w:val="20"/>
                <w:szCs w:val="20"/>
              </w:rPr>
            </w:r>
            <w:r w:rsidRPr="00C64996">
              <w:rPr>
                <w:b/>
                <w:bCs/>
                <w:sz w:val="20"/>
                <w:szCs w:val="20"/>
              </w:rPr>
              <w:fldChar w:fldCharType="separate"/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sz w:val="20"/>
                <w:szCs w:val="20"/>
              </w:rPr>
              <w:fldChar w:fldCharType="end"/>
            </w:r>
            <w:r w:rsidRPr="00C64996">
              <w:rPr>
                <w:sz w:val="20"/>
                <w:szCs w:val="20"/>
              </w:rPr>
              <w:t xml:space="preserve"> </w:t>
            </w:r>
            <w:bookmarkEnd w:id="3"/>
            <w:r w:rsidRPr="00C64996">
              <w:rPr>
                <w:sz w:val="20"/>
                <w:szCs w:val="20"/>
              </w:rPr>
              <w:t>(</w:t>
            </w:r>
            <w:r w:rsidRPr="00C64996">
              <w:rPr>
                <w:sz w:val="16"/>
                <w:szCs w:val="16"/>
              </w:rPr>
              <w:t>Zeitpunkt der Antragstellung</w:t>
            </w:r>
            <w:r>
              <w:rPr>
                <w:sz w:val="16"/>
                <w:szCs w:val="16"/>
              </w:rPr>
              <w:t>)</w:t>
            </w:r>
          </w:p>
        </w:tc>
      </w:tr>
      <w:tr w:rsidR="00E1449A" w:rsidRPr="00651B49" w14:paraId="1850D24B" w14:textId="77777777" w:rsidTr="00EE5320">
        <w:trPr>
          <w:trHeight w:val="454"/>
        </w:trPr>
        <w:tc>
          <w:tcPr>
            <w:tcW w:w="320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36930B9" w14:textId="6641B301" w:rsidR="00E1449A" w:rsidRPr="00E1449A" w:rsidRDefault="00E1449A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Kinderkrippe: </w:t>
            </w: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320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57EC8E6" w14:textId="6C6CDD77" w:rsidR="00E1449A" w:rsidRPr="00E1449A" w:rsidRDefault="00E1449A" w:rsidP="001E1C27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Kindergarten</w:t>
            </w:r>
            <w:r w:rsidR="00EE5320">
              <w:rPr>
                <w:sz w:val="16"/>
                <w:szCs w:val="16"/>
              </w:rPr>
              <w:t xml:space="preserve">: </w:t>
            </w:r>
            <w:r w:rsidR="00EE5320"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E5320"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EE5320" w:rsidRPr="00E1449A">
              <w:rPr>
                <w:b/>
                <w:bCs/>
                <w:sz w:val="20"/>
                <w:szCs w:val="20"/>
              </w:rPr>
            </w:r>
            <w:r w:rsidR="00EE5320"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BEE1964" w14:textId="6E4C5FD4" w:rsidR="00E1449A" w:rsidRPr="00E1449A" w:rsidRDefault="00E1449A" w:rsidP="001E1C27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Hort</w:t>
            </w:r>
            <w:r w:rsidR="00EE5320">
              <w:rPr>
                <w:sz w:val="16"/>
                <w:szCs w:val="16"/>
              </w:rPr>
              <w:t xml:space="preserve">: </w:t>
            </w:r>
            <w:r w:rsidR="00EE5320"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E5320"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EE5320" w:rsidRPr="00E1449A">
              <w:rPr>
                <w:b/>
                <w:bCs/>
                <w:sz w:val="20"/>
                <w:szCs w:val="20"/>
              </w:rPr>
            </w:r>
            <w:r w:rsidR="00EE5320"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="00EE5320"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E5320" w:rsidRPr="00651B49" w14:paraId="4C6F01DC" w14:textId="77777777" w:rsidTr="00EE5320">
        <w:trPr>
          <w:trHeight w:val="340"/>
        </w:trPr>
        <w:tc>
          <w:tcPr>
            <w:tcW w:w="4815" w:type="dxa"/>
            <w:gridSpan w:val="5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7EF94" w14:textId="423C94A5" w:rsidR="00EE5320" w:rsidRPr="00E1449A" w:rsidRDefault="00EE5320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Entwicklung der Kinderzahlen der letzten 3 Jahre zum Stichtag:</w:t>
            </w:r>
          </w:p>
        </w:tc>
        <w:tc>
          <w:tcPr>
            <w:tcW w:w="4813" w:type="dxa"/>
            <w:gridSpan w:val="3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96ED85C" w14:textId="43200E19" w:rsidR="00EE5320" w:rsidRPr="00EE5320" w:rsidRDefault="00C64996" w:rsidP="001E1C27">
            <w:pPr>
              <w:rPr>
                <w:sz w:val="16"/>
                <w:szCs w:val="16"/>
              </w:rPr>
            </w:pPr>
            <w:r w:rsidRPr="00C64996">
              <w:rPr>
                <w:b/>
                <w:bCs/>
                <w:sz w:val="20"/>
                <w:szCs w:val="20"/>
              </w:rPr>
              <w:t>01.03.</w:t>
            </w:r>
            <w:r>
              <w:rPr>
                <w:sz w:val="16"/>
                <w:szCs w:val="16"/>
              </w:rPr>
              <w:t xml:space="preserve"> </w:t>
            </w:r>
            <w:r w:rsidR="00EE5320">
              <w:rPr>
                <w:sz w:val="16"/>
                <w:szCs w:val="16"/>
              </w:rPr>
              <w:t>eines jeden Jahres</w:t>
            </w:r>
          </w:p>
        </w:tc>
      </w:tr>
      <w:tr w:rsidR="00EE5320" w:rsidRPr="00651B49" w14:paraId="45E45362" w14:textId="77777777" w:rsidTr="00EE5320">
        <w:trPr>
          <w:trHeight w:val="284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736DA" w14:textId="7D00217A" w:rsidR="00EE5320" w:rsidRPr="00E1449A" w:rsidRDefault="00EE5320" w:rsidP="001E1C27">
            <w:pPr>
              <w:rPr>
                <w:sz w:val="16"/>
                <w:szCs w:val="16"/>
              </w:rPr>
            </w:pPr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2F698" w14:textId="3F9CD14C" w:rsidR="00EE5320" w:rsidRPr="00EE5320" w:rsidRDefault="00EE5320" w:rsidP="00EE53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0328A" w14:textId="285CA334" w:rsidR="00EE5320" w:rsidRPr="00EE5320" w:rsidRDefault="00EE5320" w:rsidP="00EE53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FE72B" w14:textId="265DE973" w:rsidR="00EE5320" w:rsidRPr="00EE5320" w:rsidRDefault="00EE5320" w:rsidP="00EE53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2027 </w:t>
            </w:r>
            <w:r w:rsidRPr="00EE5320">
              <w:rPr>
                <w:sz w:val="16"/>
                <w:szCs w:val="16"/>
              </w:rPr>
              <w:t>(Prognose)</w:t>
            </w:r>
          </w:p>
        </w:tc>
      </w:tr>
      <w:tr w:rsidR="00EE5320" w:rsidRPr="00651B49" w14:paraId="7C4252AE" w14:textId="77777777" w:rsidTr="00EE5320">
        <w:trPr>
          <w:trHeight w:val="454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64D7A" w14:textId="6471E65D" w:rsidR="00EE5320" w:rsidRPr="00E1449A" w:rsidRDefault="00EE5320" w:rsidP="00EE53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Kinderkrippe</w:t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C717F0" w14:textId="6C836CCF" w:rsidR="00EE5320" w:rsidRPr="00EE5320" w:rsidRDefault="00EE5320" w:rsidP="00EE5320">
            <w:pPr>
              <w:ind w:right="283"/>
              <w:jc w:val="right"/>
              <w:rPr>
                <w:sz w:val="20"/>
                <w:szCs w:val="20"/>
              </w:rPr>
            </w:pPr>
            <w:r w:rsidRPr="00EE5320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E5320">
              <w:rPr>
                <w:sz w:val="20"/>
                <w:szCs w:val="20"/>
              </w:rPr>
              <w:instrText xml:space="preserve"> </w:instrText>
            </w:r>
            <w:bookmarkStart w:id="5" w:name="Text4"/>
            <w:r w:rsidRPr="00EE5320">
              <w:rPr>
                <w:sz w:val="20"/>
                <w:szCs w:val="20"/>
              </w:rPr>
              <w:instrText xml:space="preserve">FORMTEXT </w:instrText>
            </w:r>
            <w:r w:rsidRPr="00EE5320">
              <w:rPr>
                <w:sz w:val="20"/>
                <w:szCs w:val="20"/>
              </w:rPr>
            </w:r>
            <w:r w:rsidRPr="00EE5320">
              <w:rPr>
                <w:sz w:val="20"/>
                <w:szCs w:val="20"/>
              </w:rPr>
              <w:fldChar w:fldCharType="separate"/>
            </w:r>
            <w:r w:rsidRPr="00EE5320">
              <w:rPr>
                <w:noProof/>
                <w:sz w:val="20"/>
                <w:szCs w:val="20"/>
              </w:rPr>
              <w:t> </w:t>
            </w:r>
            <w:r w:rsidRPr="00EE5320">
              <w:rPr>
                <w:noProof/>
                <w:sz w:val="20"/>
                <w:szCs w:val="20"/>
              </w:rPr>
              <w:t> </w:t>
            </w:r>
            <w:r w:rsidRPr="00EE5320">
              <w:rPr>
                <w:noProof/>
                <w:sz w:val="20"/>
                <w:szCs w:val="20"/>
              </w:rPr>
              <w:t> </w:t>
            </w:r>
            <w:r w:rsidRPr="00EE5320">
              <w:rPr>
                <w:noProof/>
                <w:sz w:val="20"/>
                <w:szCs w:val="20"/>
              </w:rPr>
              <w:t> </w:t>
            </w:r>
            <w:r w:rsidRPr="00EE5320">
              <w:rPr>
                <w:noProof/>
                <w:sz w:val="20"/>
                <w:szCs w:val="20"/>
              </w:rPr>
              <w:t> </w:t>
            </w:r>
            <w:r w:rsidRPr="00EE5320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E2B21" w14:textId="2457ABB7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30613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0613E">
              <w:rPr>
                <w:sz w:val="20"/>
                <w:szCs w:val="20"/>
              </w:rPr>
              <w:instrText xml:space="preserve"> FORMTEXT </w:instrText>
            </w:r>
            <w:r w:rsidRPr="0030613E">
              <w:rPr>
                <w:sz w:val="20"/>
                <w:szCs w:val="20"/>
              </w:rPr>
            </w:r>
            <w:r w:rsidRPr="0030613E">
              <w:rPr>
                <w:sz w:val="20"/>
                <w:szCs w:val="20"/>
              </w:rPr>
              <w:fldChar w:fldCharType="separate"/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sz w:val="20"/>
                <w:szCs w:val="20"/>
              </w:rPr>
              <w:fldChar w:fldCharType="end"/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F95BC4" w14:textId="35D15D54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30613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0613E">
              <w:rPr>
                <w:sz w:val="20"/>
                <w:szCs w:val="20"/>
              </w:rPr>
              <w:instrText xml:space="preserve"> FORMTEXT </w:instrText>
            </w:r>
            <w:r w:rsidRPr="0030613E">
              <w:rPr>
                <w:sz w:val="20"/>
                <w:szCs w:val="20"/>
              </w:rPr>
            </w:r>
            <w:r w:rsidRPr="0030613E">
              <w:rPr>
                <w:sz w:val="20"/>
                <w:szCs w:val="20"/>
              </w:rPr>
              <w:fldChar w:fldCharType="separate"/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sz w:val="20"/>
                <w:szCs w:val="20"/>
              </w:rPr>
              <w:fldChar w:fldCharType="end"/>
            </w:r>
          </w:p>
        </w:tc>
      </w:tr>
      <w:tr w:rsidR="00EE5320" w:rsidRPr="00651B49" w14:paraId="1FDDB729" w14:textId="77777777" w:rsidTr="00EE5320">
        <w:trPr>
          <w:trHeight w:val="454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B519BE" w14:textId="76C1F1E9" w:rsidR="00EE5320" w:rsidRDefault="00EE5320" w:rsidP="00EE53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Kindergarten</w:t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9840A" w14:textId="28D06E15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417BF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17BF7">
              <w:rPr>
                <w:sz w:val="20"/>
                <w:szCs w:val="20"/>
              </w:rPr>
              <w:instrText xml:space="preserve"> FORMTEXT </w:instrText>
            </w:r>
            <w:r w:rsidRPr="00417BF7">
              <w:rPr>
                <w:sz w:val="20"/>
                <w:szCs w:val="20"/>
              </w:rPr>
            </w:r>
            <w:r w:rsidRPr="00417BF7">
              <w:rPr>
                <w:sz w:val="20"/>
                <w:szCs w:val="20"/>
              </w:rPr>
              <w:fldChar w:fldCharType="separate"/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sz w:val="20"/>
                <w:szCs w:val="20"/>
              </w:rPr>
              <w:fldChar w:fldCharType="end"/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3B2A55" w14:textId="52635582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30613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0613E">
              <w:rPr>
                <w:sz w:val="20"/>
                <w:szCs w:val="20"/>
              </w:rPr>
              <w:instrText xml:space="preserve"> FORMTEXT </w:instrText>
            </w:r>
            <w:r w:rsidRPr="0030613E">
              <w:rPr>
                <w:sz w:val="20"/>
                <w:szCs w:val="20"/>
              </w:rPr>
            </w:r>
            <w:r w:rsidRPr="0030613E">
              <w:rPr>
                <w:sz w:val="20"/>
                <w:szCs w:val="20"/>
              </w:rPr>
              <w:fldChar w:fldCharType="separate"/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sz w:val="20"/>
                <w:szCs w:val="20"/>
              </w:rPr>
              <w:fldChar w:fldCharType="end"/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D3C948" w14:textId="3BF62B6B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30613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0613E">
              <w:rPr>
                <w:sz w:val="20"/>
                <w:szCs w:val="20"/>
              </w:rPr>
              <w:instrText xml:space="preserve"> FORMTEXT </w:instrText>
            </w:r>
            <w:r w:rsidRPr="0030613E">
              <w:rPr>
                <w:sz w:val="20"/>
                <w:szCs w:val="20"/>
              </w:rPr>
            </w:r>
            <w:r w:rsidRPr="0030613E">
              <w:rPr>
                <w:sz w:val="20"/>
                <w:szCs w:val="20"/>
              </w:rPr>
              <w:fldChar w:fldCharType="separate"/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sz w:val="20"/>
                <w:szCs w:val="20"/>
              </w:rPr>
              <w:fldChar w:fldCharType="end"/>
            </w:r>
          </w:p>
        </w:tc>
      </w:tr>
      <w:tr w:rsidR="00EE5320" w:rsidRPr="00651B49" w14:paraId="48D95EC0" w14:textId="77777777" w:rsidTr="00EE5320">
        <w:trPr>
          <w:trHeight w:val="454"/>
        </w:trPr>
        <w:tc>
          <w:tcPr>
            <w:tcW w:w="198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859EF" w14:textId="54BB623E" w:rsidR="00EE5320" w:rsidRDefault="00EE5320" w:rsidP="00EE53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Hort</w:t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8F0774" w14:textId="5F1BEB93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417BF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17BF7">
              <w:rPr>
                <w:sz w:val="20"/>
                <w:szCs w:val="20"/>
              </w:rPr>
              <w:instrText xml:space="preserve"> FORMTEXT </w:instrText>
            </w:r>
            <w:r w:rsidRPr="00417BF7">
              <w:rPr>
                <w:sz w:val="20"/>
                <w:szCs w:val="20"/>
              </w:rPr>
            </w:r>
            <w:r w:rsidRPr="00417BF7">
              <w:rPr>
                <w:sz w:val="20"/>
                <w:szCs w:val="20"/>
              </w:rPr>
              <w:fldChar w:fldCharType="separate"/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noProof/>
                <w:sz w:val="20"/>
                <w:szCs w:val="20"/>
              </w:rPr>
              <w:t> </w:t>
            </w:r>
            <w:r w:rsidRPr="00417BF7">
              <w:rPr>
                <w:sz w:val="20"/>
                <w:szCs w:val="20"/>
              </w:rPr>
              <w:fldChar w:fldCharType="end"/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1DE0FB" w14:textId="47D447C0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30613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0613E">
              <w:rPr>
                <w:sz w:val="20"/>
                <w:szCs w:val="20"/>
              </w:rPr>
              <w:instrText xml:space="preserve"> FORMTEXT </w:instrText>
            </w:r>
            <w:r w:rsidRPr="0030613E">
              <w:rPr>
                <w:sz w:val="20"/>
                <w:szCs w:val="20"/>
              </w:rPr>
            </w:r>
            <w:r w:rsidRPr="0030613E">
              <w:rPr>
                <w:sz w:val="20"/>
                <w:szCs w:val="20"/>
              </w:rPr>
              <w:fldChar w:fldCharType="separate"/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sz w:val="20"/>
                <w:szCs w:val="20"/>
              </w:rPr>
              <w:fldChar w:fldCharType="end"/>
            </w:r>
          </w:p>
        </w:tc>
        <w:tc>
          <w:tcPr>
            <w:tcW w:w="25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4CD022" w14:textId="6DEC81C8" w:rsidR="00EE5320" w:rsidRDefault="00EE5320" w:rsidP="00EE5320">
            <w:pPr>
              <w:ind w:right="283"/>
              <w:jc w:val="right"/>
              <w:rPr>
                <w:b/>
                <w:bCs/>
                <w:sz w:val="16"/>
                <w:szCs w:val="16"/>
              </w:rPr>
            </w:pPr>
            <w:r w:rsidRPr="0030613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0613E">
              <w:rPr>
                <w:sz w:val="20"/>
                <w:szCs w:val="20"/>
              </w:rPr>
              <w:instrText xml:space="preserve"> FORMTEXT </w:instrText>
            </w:r>
            <w:r w:rsidRPr="0030613E">
              <w:rPr>
                <w:sz w:val="20"/>
                <w:szCs w:val="20"/>
              </w:rPr>
            </w:r>
            <w:r w:rsidRPr="0030613E">
              <w:rPr>
                <w:sz w:val="20"/>
                <w:szCs w:val="20"/>
              </w:rPr>
              <w:fldChar w:fldCharType="separate"/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noProof/>
                <w:sz w:val="20"/>
                <w:szCs w:val="20"/>
              </w:rPr>
              <w:t> </w:t>
            </w:r>
            <w:r w:rsidRPr="0030613E">
              <w:rPr>
                <w:sz w:val="20"/>
                <w:szCs w:val="20"/>
              </w:rPr>
              <w:fldChar w:fldCharType="end"/>
            </w:r>
          </w:p>
        </w:tc>
      </w:tr>
    </w:tbl>
    <w:p w14:paraId="635FAC9E" w14:textId="77777777" w:rsidR="00EE5320" w:rsidRPr="00FB6D56" w:rsidRDefault="00EE5320" w:rsidP="00EE5320">
      <w:pPr>
        <w:rPr>
          <w:sz w:val="12"/>
          <w:szCs w:val="12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689"/>
        <w:gridCol w:w="1559"/>
        <w:gridCol w:w="2170"/>
        <w:gridCol w:w="3210"/>
      </w:tblGrid>
      <w:tr w:rsidR="00FB6D56" w:rsidRPr="00651B49" w14:paraId="607B215E" w14:textId="77777777" w:rsidTr="00FB6D56">
        <w:trPr>
          <w:trHeight w:val="284"/>
        </w:trPr>
        <w:tc>
          <w:tcPr>
            <w:tcW w:w="2689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EC11CD" w14:textId="13C82EA4" w:rsidR="00FB6D56" w:rsidRPr="00E1449A" w:rsidRDefault="00FB6D56" w:rsidP="001E1C27">
            <w:pPr>
              <w:rPr>
                <w:sz w:val="16"/>
                <w:szCs w:val="16"/>
              </w:rPr>
            </w:pPr>
            <w:r w:rsidRPr="00FB6D56">
              <w:rPr>
                <w:b/>
                <w:bCs/>
                <w:sz w:val="16"/>
                <w:szCs w:val="16"/>
              </w:rPr>
              <w:t>Personalbestand</w:t>
            </w:r>
            <w:r>
              <w:rPr>
                <w:sz w:val="16"/>
                <w:szCs w:val="16"/>
              </w:rPr>
              <w:t xml:space="preserve"> zum Stichtag:</w:t>
            </w:r>
          </w:p>
        </w:tc>
        <w:tc>
          <w:tcPr>
            <w:tcW w:w="3729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769C535" w14:textId="5C3EFEE3" w:rsidR="00FB6D56" w:rsidRPr="00E1449A" w:rsidRDefault="00C64996" w:rsidP="001E1C27">
            <w:pPr>
              <w:rPr>
                <w:b/>
                <w:bCs/>
                <w:sz w:val="20"/>
                <w:szCs w:val="20"/>
              </w:rPr>
            </w:pPr>
            <w:r w:rsidRPr="00C64996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C64996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C64996">
              <w:rPr>
                <w:b/>
                <w:bCs/>
                <w:sz w:val="20"/>
                <w:szCs w:val="20"/>
              </w:rPr>
            </w:r>
            <w:r w:rsidRPr="00C64996">
              <w:rPr>
                <w:b/>
                <w:bCs/>
                <w:sz w:val="20"/>
                <w:szCs w:val="20"/>
              </w:rPr>
              <w:fldChar w:fldCharType="separate"/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noProof/>
                <w:sz w:val="20"/>
                <w:szCs w:val="20"/>
              </w:rPr>
              <w:t> </w:t>
            </w:r>
            <w:r w:rsidRPr="00C64996">
              <w:rPr>
                <w:b/>
                <w:bCs/>
                <w:sz w:val="20"/>
                <w:szCs w:val="20"/>
              </w:rPr>
              <w:fldChar w:fldCharType="end"/>
            </w:r>
            <w:r w:rsidRPr="00C64996">
              <w:rPr>
                <w:sz w:val="20"/>
                <w:szCs w:val="20"/>
              </w:rPr>
              <w:t xml:space="preserve"> (</w:t>
            </w:r>
            <w:r w:rsidRPr="00C64996">
              <w:rPr>
                <w:sz w:val="16"/>
                <w:szCs w:val="16"/>
              </w:rPr>
              <w:t>Zeitpunkt der Antragstellung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3210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73EDEB" w14:textId="52EFD81F" w:rsidR="00FB6D56" w:rsidRPr="00FB6D56" w:rsidRDefault="00FB6D56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Wird von der Verwaltung ausgefüllt. </w:t>
            </w:r>
            <w:r>
              <w:rPr>
                <w:sz w:val="16"/>
                <w:szCs w:val="16"/>
              </w:rPr>
              <w:sym w:font="Wingdings" w:char="F0EA"/>
            </w:r>
          </w:p>
        </w:tc>
      </w:tr>
      <w:tr w:rsidR="00FB6D56" w:rsidRPr="00651B49" w14:paraId="567D191D" w14:textId="77777777" w:rsidTr="00FB6D56">
        <w:trPr>
          <w:trHeight w:val="454"/>
        </w:trPr>
        <w:tc>
          <w:tcPr>
            <w:tcW w:w="4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BBFA8C" w14:textId="4C8B5407" w:rsidR="00FB6D56" w:rsidRPr="00E1449A" w:rsidRDefault="00FB6D56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FB6D56">
              <w:rPr>
                <w:sz w:val="16"/>
                <w:szCs w:val="16"/>
              </w:rPr>
              <w:t>rforderliche VZÄ nach Mindestpersonalschlüssel</w:t>
            </w:r>
            <w:r>
              <w:rPr>
                <w:sz w:val="16"/>
                <w:szCs w:val="16"/>
              </w:rPr>
              <w:t>: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7C02D" w14:textId="1F4EC1ED" w:rsidR="00FB6D56" w:rsidRPr="00E1449A" w:rsidRDefault="00FB6D56" w:rsidP="00FB6D56">
            <w:pPr>
              <w:ind w:right="227"/>
              <w:jc w:val="right"/>
              <w:rPr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E446CE" w14:textId="5E4E241D" w:rsidR="00FB6D56" w:rsidRPr="00E1449A" w:rsidRDefault="00FB6D56" w:rsidP="001E1C27">
            <w:pPr>
              <w:rPr>
                <w:sz w:val="20"/>
                <w:szCs w:val="20"/>
              </w:rPr>
            </w:pPr>
          </w:p>
        </w:tc>
      </w:tr>
      <w:tr w:rsidR="00FB6D56" w:rsidRPr="00651B49" w14:paraId="28B8955F" w14:textId="77777777" w:rsidTr="00FB6D56">
        <w:trPr>
          <w:trHeight w:val="454"/>
        </w:trPr>
        <w:tc>
          <w:tcPr>
            <w:tcW w:w="4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1DE51" w14:textId="5CF0C3EC" w:rsidR="00FB6D56" w:rsidRPr="00FB6D56" w:rsidRDefault="00FB6D56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tatsächlich beschäftigte VZÄ: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A9999" w14:textId="1D5EE7D6" w:rsidR="00FB6D56" w:rsidRPr="00E1449A" w:rsidRDefault="00FB6D56" w:rsidP="00FB6D56">
            <w:pPr>
              <w:ind w:right="227"/>
              <w:jc w:val="right"/>
              <w:rPr>
                <w:b/>
                <w:bCs/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36A0F" w14:textId="77777777" w:rsidR="00FB6D56" w:rsidRPr="00E1449A" w:rsidRDefault="00FB6D56" w:rsidP="001E1C27">
            <w:pPr>
              <w:rPr>
                <w:sz w:val="20"/>
                <w:szCs w:val="20"/>
              </w:rPr>
            </w:pPr>
          </w:p>
        </w:tc>
      </w:tr>
    </w:tbl>
    <w:p w14:paraId="4E6E078C" w14:textId="77777777" w:rsidR="00FB6D56" w:rsidRPr="00FB6D56" w:rsidRDefault="00FB6D56" w:rsidP="00FB6D56">
      <w:pPr>
        <w:rPr>
          <w:sz w:val="12"/>
          <w:szCs w:val="12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248"/>
        <w:gridCol w:w="2170"/>
        <w:gridCol w:w="3210"/>
      </w:tblGrid>
      <w:tr w:rsidR="00FB6D56" w:rsidRPr="00651B49" w14:paraId="42089392" w14:textId="77777777" w:rsidTr="00FC65CE">
        <w:trPr>
          <w:trHeight w:val="284"/>
        </w:trPr>
        <w:tc>
          <w:tcPr>
            <w:tcW w:w="6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AC10E3" w14:textId="2CA12298" w:rsidR="00FB6D56" w:rsidRPr="00E1449A" w:rsidRDefault="00FB6D56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z</w:t>
            </w:r>
            <w:r w:rsidRPr="00FB6D56">
              <w:rPr>
                <w:b/>
                <w:bCs/>
                <w:sz w:val="16"/>
                <w:szCs w:val="16"/>
              </w:rPr>
              <w:t>usätzlich Beschäftigte</w:t>
            </w:r>
            <w:r>
              <w:rPr>
                <w:sz w:val="16"/>
                <w:szCs w:val="16"/>
              </w:rPr>
              <w:t xml:space="preserve"> in der Einrichtung (in VZÄ)</w:t>
            </w:r>
          </w:p>
        </w:tc>
        <w:tc>
          <w:tcPr>
            <w:tcW w:w="3210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07940" w14:textId="77777777" w:rsidR="00FB6D56" w:rsidRPr="00FB6D56" w:rsidRDefault="00FB6D56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Wird von der Verwaltung ausgefüllt. </w:t>
            </w:r>
            <w:r>
              <w:rPr>
                <w:sz w:val="16"/>
                <w:szCs w:val="16"/>
              </w:rPr>
              <w:sym w:font="Wingdings" w:char="F0EA"/>
            </w:r>
          </w:p>
        </w:tc>
      </w:tr>
      <w:tr w:rsidR="00FB6D56" w:rsidRPr="00651B49" w14:paraId="1E9A31F0" w14:textId="77777777" w:rsidTr="001E1C27">
        <w:trPr>
          <w:trHeight w:val="454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1223AD" w14:textId="052DFF69" w:rsidR="00FB6D56" w:rsidRPr="00E1449A" w:rsidRDefault="00FB6D56" w:rsidP="001E1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Fachkraft nach § 23 KiFöG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EF834E" w14:textId="77777777" w:rsidR="00FB6D56" w:rsidRPr="00E1449A" w:rsidRDefault="00FB6D56" w:rsidP="001E1C27">
            <w:pPr>
              <w:ind w:right="227"/>
              <w:jc w:val="right"/>
              <w:rPr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8D30EA" w14:textId="77777777" w:rsidR="00FB6D56" w:rsidRPr="00E1449A" w:rsidRDefault="00FB6D56" w:rsidP="001E1C27">
            <w:pPr>
              <w:rPr>
                <w:sz w:val="20"/>
                <w:szCs w:val="20"/>
              </w:rPr>
            </w:pPr>
          </w:p>
        </w:tc>
      </w:tr>
      <w:tr w:rsidR="00FB6D56" w:rsidRPr="00651B49" w14:paraId="337A7163" w14:textId="77777777" w:rsidTr="001E1C27">
        <w:trPr>
          <w:trHeight w:val="454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7A8F1E" w14:textId="5BA99EFF" w:rsidR="00FB6D56" w:rsidRPr="00FB6D56" w:rsidRDefault="00FB6D56" w:rsidP="001E1C27">
            <w:pPr>
              <w:rPr>
                <w:sz w:val="16"/>
                <w:szCs w:val="16"/>
              </w:rPr>
            </w:pPr>
            <w:r w:rsidRPr="00FB6D56">
              <w:rPr>
                <w:sz w:val="16"/>
                <w:szCs w:val="16"/>
              </w:rPr>
              <w:t>Fachkraft Empowerment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D13DF4" w14:textId="77777777" w:rsidR="00FB6D56" w:rsidRPr="00E1449A" w:rsidRDefault="00FB6D56" w:rsidP="001E1C27">
            <w:pPr>
              <w:ind w:right="227"/>
              <w:jc w:val="right"/>
              <w:rPr>
                <w:b/>
                <w:bCs/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427B22" w14:textId="77777777" w:rsidR="00FB6D56" w:rsidRPr="00E1449A" w:rsidRDefault="00FB6D56" w:rsidP="001E1C27">
            <w:pPr>
              <w:rPr>
                <w:sz w:val="20"/>
                <w:szCs w:val="20"/>
              </w:rPr>
            </w:pPr>
          </w:p>
        </w:tc>
      </w:tr>
      <w:tr w:rsidR="00FB6D56" w:rsidRPr="00651B49" w14:paraId="0EAE6DFD" w14:textId="77777777" w:rsidTr="00FB6D56">
        <w:tblPrEx>
          <w:shd w:val="clear" w:color="auto" w:fill="auto"/>
        </w:tblPrEx>
        <w:trPr>
          <w:trHeight w:val="454"/>
        </w:trPr>
        <w:tc>
          <w:tcPr>
            <w:tcW w:w="4248" w:type="dxa"/>
            <w:vAlign w:val="center"/>
          </w:tcPr>
          <w:p w14:paraId="29DC65DB" w14:textId="630E6A99" w:rsidR="00FB6D56" w:rsidRPr="00E1449A" w:rsidRDefault="00FB6D56" w:rsidP="00FB6D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Fachkraft gemäß § 35a SGB VIII</w:t>
            </w:r>
          </w:p>
        </w:tc>
        <w:tc>
          <w:tcPr>
            <w:tcW w:w="2170" w:type="dxa"/>
            <w:vAlign w:val="center"/>
          </w:tcPr>
          <w:p w14:paraId="073C4F5D" w14:textId="77777777" w:rsidR="00FB6D56" w:rsidRPr="00E1449A" w:rsidRDefault="00FB6D56" w:rsidP="00FB6D56">
            <w:pPr>
              <w:ind w:right="227"/>
              <w:jc w:val="right"/>
              <w:rPr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shd w:val="clear" w:color="auto" w:fill="D9D9D9" w:themeFill="background1" w:themeFillShade="D9"/>
            <w:vAlign w:val="center"/>
          </w:tcPr>
          <w:p w14:paraId="2FBD5D3B" w14:textId="77777777" w:rsidR="00FB6D56" w:rsidRPr="00E1449A" w:rsidRDefault="00FB6D56" w:rsidP="00FB6D56">
            <w:pPr>
              <w:rPr>
                <w:sz w:val="20"/>
                <w:szCs w:val="20"/>
              </w:rPr>
            </w:pPr>
          </w:p>
        </w:tc>
      </w:tr>
      <w:tr w:rsidR="00FB6D56" w:rsidRPr="00651B49" w14:paraId="0CAE5356" w14:textId="77777777" w:rsidTr="00FB6D56">
        <w:tblPrEx>
          <w:shd w:val="clear" w:color="auto" w:fill="auto"/>
        </w:tblPrEx>
        <w:trPr>
          <w:trHeight w:val="454"/>
        </w:trPr>
        <w:tc>
          <w:tcPr>
            <w:tcW w:w="4248" w:type="dxa"/>
            <w:vAlign w:val="center"/>
          </w:tcPr>
          <w:p w14:paraId="54BE364F" w14:textId="31FF3C0C" w:rsidR="00FB6D56" w:rsidRPr="00FB6D56" w:rsidRDefault="00FB6D56" w:rsidP="00FB6D56">
            <w:pPr>
              <w:rPr>
                <w:sz w:val="16"/>
                <w:szCs w:val="16"/>
              </w:rPr>
            </w:pPr>
            <w:r w:rsidRPr="00FB6D56">
              <w:rPr>
                <w:sz w:val="16"/>
                <w:szCs w:val="16"/>
              </w:rPr>
              <w:t xml:space="preserve">Fachkraft </w:t>
            </w:r>
            <w:r>
              <w:rPr>
                <w:sz w:val="16"/>
                <w:szCs w:val="16"/>
              </w:rPr>
              <w:t>Eingliederungshilfe gemäß § 54 SGB XII</w:t>
            </w:r>
          </w:p>
        </w:tc>
        <w:tc>
          <w:tcPr>
            <w:tcW w:w="2170" w:type="dxa"/>
            <w:vAlign w:val="center"/>
          </w:tcPr>
          <w:p w14:paraId="203665C5" w14:textId="77777777" w:rsidR="00FB6D56" w:rsidRPr="00E1449A" w:rsidRDefault="00FB6D56" w:rsidP="00FB6D56">
            <w:pPr>
              <w:ind w:right="227"/>
              <w:jc w:val="right"/>
              <w:rPr>
                <w:b/>
                <w:bCs/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shd w:val="clear" w:color="auto" w:fill="D9D9D9" w:themeFill="background1" w:themeFillShade="D9"/>
            <w:vAlign w:val="center"/>
          </w:tcPr>
          <w:p w14:paraId="61EAEDB6" w14:textId="77777777" w:rsidR="00FB6D56" w:rsidRPr="00E1449A" w:rsidRDefault="00FB6D56" w:rsidP="00FB6D56">
            <w:pPr>
              <w:rPr>
                <w:sz w:val="20"/>
                <w:szCs w:val="20"/>
              </w:rPr>
            </w:pPr>
          </w:p>
        </w:tc>
      </w:tr>
      <w:tr w:rsidR="00FB6D56" w:rsidRPr="00651B49" w14:paraId="41C3839B" w14:textId="77777777" w:rsidTr="00FB6D56">
        <w:tblPrEx>
          <w:shd w:val="clear" w:color="auto" w:fill="auto"/>
        </w:tblPrEx>
        <w:trPr>
          <w:trHeight w:val="454"/>
        </w:trPr>
        <w:tc>
          <w:tcPr>
            <w:tcW w:w="4248" w:type="dxa"/>
            <w:vAlign w:val="center"/>
          </w:tcPr>
          <w:p w14:paraId="16BFB328" w14:textId="206DABC8" w:rsidR="00FB6D56" w:rsidRPr="00E1449A" w:rsidRDefault="0009285E" w:rsidP="00FB6D56">
            <w:pPr>
              <w:rPr>
                <w:sz w:val="16"/>
                <w:szCs w:val="16"/>
              </w:rPr>
            </w:pPr>
            <w:r w:rsidRPr="0009285E">
              <w:rPr>
                <w:sz w:val="16"/>
                <w:szCs w:val="16"/>
              </w:rPr>
              <w:t>Beschäftige für Mehrbedarf Kleinsteinrichtung</w:t>
            </w:r>
          </w:p>
        </w:tc>
        <w:tc>
          <w:tcPr>
            <w:tcW w:w="2170" w:type="dxa"/>
            <w:vAlign w:val="center"/>
          </w:tcPr>
          <w:p w14:paraId="5348BFC0" w14:textId="77777777" w:rsidR="00FB6D56" w:rsidRPr="00E1449A" w:rsidRDefault="00FB6D56" w:rsidP="00FB6D56">
            <w:pPr>
              <w:ind w:right="227"/>
              <w:jc w:val="right"/>
              <w:rPr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shd w:val="clear" w:color="auto" w:fill="D9D9D9" w:themeFill="background1" w:themeFillShade="D9"/>
            <w:vAlign w:val="center"/>
          </w:tcPr>
          <w:p w14:paraId="28F107C3" w14:textId="77777777" w:rsidR="00FB6D56" w:rsidRPr="00E1449A" w:rsidRDefault="00FB6D56" w:rsidP="00FB6D56">
            <w:pPr>
              <w:rPr>
                <w:sz w:val="20"/>
                <w:szCs w:val="20"/>
              </w:rPr>
            </w:pPr>
          </w:p>
        </w:tc>
      </w:tr>
      <w:tr w:rsidR="00FB6D56" w:rsidRPr="00651B49" w14:paraId="5F944757" w14:textId="77777777" w:rsidTr="00FB6D56">
        <w:tblPrEx>
          <w:shd w:val="clear" w:color="auto" w:fill="auto"/>
        </w:tblPrEx>
        <w:trPr>
          <w:trHeight w:val="454"/>
        </w:trPr>
        <w:tc>
          <w:tcPr>
            <w:tcW w:w="4248" w:type="dxa"/>
            <w:vAlign w:val="center"/>
          </w:tcPr>
          <w:p w14:paraId="049C9AE4" w14:textId="2EA58F0D" w:rsidR="00FB6D56" w:rsidRPr="00FB6D56" w:rsidRDefault="0009285E" w:rsidP="00FB6D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Sonstige (Bitte benennen!) </w:t>
            </w:r>
            <w:r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2170" w:type="dxa"/>
            <w:vAlign w:val="center"/>
          </w:tcPr>
          <w:p w14:paraId="06EEDE8B" w14:textId="77777777" w:rsidR="00FB6D56" w:rsidRPr="00E1449A" w:rsidRDefault="00FB6D56" w:rsidP="00FB6D56">
            <w:pPr>
              <w:ind w:right="227"/>
              <w:jc w:val="right"/>
              <w:rPr>
                <w:b/>
                <w:bCs/>
                <w:sz w:val="20"/>
                <w:szCs w:val="20"/>
              </w:rPr>
            </w:pPr>
            <w:r w:rsidRPr="00E1449A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449A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1449A">
              <w:rPr>
                <w:b/>
                <w:bCs/>
                <w:sz w:val="20"/>
                <w:szCs w:val="20"/>
              </w:rPr>
            </w:r>
            <w:r w:rsidRPr="00E1449A">
              <w:rPr>
                <w:b/>
                <w:bCs/>
                <w:sz w:val="20"/>
                <w:szCs w:val="20"/>
              </w:rPr>
              <w:fldChar w:fldCharType="separate"/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noProof/>
                <w:sz w:val="20"/>
                <w:szCs w:val="20"/>
              </w:rPr>
              <w:t> </w:t>
            </w:r>
            <w:r w:rsidRPr="00E1449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shd w:val="clear" w:color="auto" w:fill="D9D9D9" w:themeFill="background1" w:themeFillShade="D9"/>
            <w:vAlign w:val="center"/>
          </w:tcPr>
          <w:p w14:paraId="14DC3970" w14:textId="77777777" w:rsidR="00FB6D56" w:rsidRPr="00E1449A" w:rsidRDefault="00FB6D56" w:rsidP="00FB6D56">
            <w:pPr>
              <w:rPr>
                <w:sz w:val="20"/>
                <w:szCs w:val="20"/>
              </w:rPr>
            </w:pPr>
          </w:p>
        </w:tc>
      </w:tr>
    </w:tbl>
    <w:p w14:paraId="364DB86A" w14:textId="77777777" w:rsidR="00E1449A" w:rsidRDefault="00E1449A">
      <w:pPr>
        <w:rPr>
          <w:sz w:val="20"/>
          <w:szCs w:val="20"/>
        </w:rPr>
      </w:pPr>
    </w:p>
    <w:p w14:paraId="23C4C2B3" w14:textId="77777777" w:rsidR="00FB6D56" w:rsidRDefault="00FB6D56">
      <w:pPr>
        <w:rPr>
          <w:sz w:val="20"/>
          <w:szCs w:val="20"/>
        </w:rPr>
      </w:pPr>
    </w:p>
    <w:p w14:paraId="3F2A6A69" w14:textId="77777777" w:rsidR="0022160E" w:rsidRDefault="0022160E">
      <w:pPr>
        <w:rPr>
          <w:sz w:val="20"/>
          <w:szCs w:val="20"/>
        </w:rPr>
      </w:pPr>
    </w:p>
    <w:p w14:paraId="46508AAC" w14:textId="77777777" w:rsidR="0022160E" w:rsidRPr="00E1449A" w:rsidRDefault="0022160E" w:rsidP="0022160E">
      <w:pPr>
        <w:rPr>
          <w:sz w:val="16"/>
          <w:szCs w:val="16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814"/>
        <w:gridCol w:w="4814"/>
      </w:tblGrid>
      <w:tr w:rsidR="0022160E" w:rsidRPr="00E1449A" w14:paraId="5752C10D" w14:textId="77777777" w:rsidTr="0022160E">
        <w:trPr>
          <w:trHeight w:val="284"/>
        </w:trPr>
        <w:tc>
          <w:tcPr>
            <w:tcW w:w="962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E4D1D6" w14:textId="15878AF1" w:rsidR="0022160E" w:rsidRPr="00E1449A" w:rsidRDefault="0022160E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Förderzweck</w:t>
            </w:r>
          </w:p>
        </w:tc>
      </w:tr>
      <w:tr w:rsidR="0022160E" w:rsidRPr="00651B49" w14:paraId="4D93B932" w14:textId="77777777" w:rsidTr="0022160E">
        <w:trPr>
          <w:trHeight w:val="340"/>
        </w:trPr>
        <w:tc>
          <w:tcPr>
            <w:tcW w:w="481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10F97E57" w14:textId="3061353F" w:rsidR="0022160E" w:rsidRPr="00E1449A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Sicherung bestehender Fachkräfte</w:t>
            </w:r>
          </w:p>
        </w:tc>
        <w:tc>
          <w:tcPr>
            <w:tcW w:w="4814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CC50669" w14:textId="0087712B" w:rsidR="0022160E" w:rsidRPr="00E1449A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22160E">
              <w:rPr>
                <w:sz w:val="16"/>
                <w:szCs w:val="16"/>
              </w:rPr>
              <w:t xml:space="preserve"> Erhalt zusätzlicher Personalressourcen</w:t>
            </w:r>
          </w:p>
        </w:tc>
      </w:tr>
      <w:tr w:rsidR="0022160E" w:rsidRPr="00651B49" w14:paraId="33B6D712" w14:textId="77777777" w:rsidTr="0022160E">
        <w:trPr>
          <w:trHeight w:val="340"/>
        </w:trPr>
        <w:tc>
          <w:tcPr>
            <w:tcW w:w="481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1EEDE5B" w14:textId="26DDF2E0" w:rsidR="0022160E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22160E">
              <w:rPr>
                <w:sz w:val="16"/>
                <w:szCs w:val="16"/>
              </w:rPr>
              <w:t>Vermeidung betriebsbedingter Kündigungen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3D529F1" w14:textId="6075D65B" w:rsidR="0022160E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22160E">
              <w:rPr>
                <w:sz w:val="16"/>
                <w:szCs w:val="16"/>
              </w:rPr>
              <w:t>Sicherstellung kleiner Gruppenstrukturen</w:t>
            </w:r>
          </w:p>
        </w:tc>
      </w:tr>
      <w:tr w:rsidR="0022160E" w:rsidRPr="00651B49" w14:paraId="6A9A2811" w14:textId="77777777" w:rsidTr="0022160E">
        <w:trPr>
          <w:trHeight w:val="340"/>
        </w:trPr>
        <w:tc>
          <w:tcPr>
            <w:tcW w:w="481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231ADF3A" w14:textId="720F75C2" w:rsidR="0022160E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22160E">
              <w:rPr>
                <w:sz w:val="16"/>
                <w:szCs w:val="16"/>
              </w:rPr>
              <w:t>Aufrechterhaltung des Betreuungsangebotes</w:t>
            </w:r>
          </w:p>
        </w:tc>
        <w:tc>
          <w:tcPr>
            <w:tcW w:w="4814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58F2830B" w14:textId="77777777" w:rsidR="0022160E" w:rsidRDefault="0022160E" w:rsidP="001E1C27">
            <w:pPr>
              <w:rPr>
                <w:sz w:val="20"/>
                <w:szCs w:val="20"/>
              </w:rPr>
            </w:pPr>
          </w:p>
        </w:tc>
      </w:tr>
    </w:tbl>
    <w:p w14:paraId="37347ED8" w14:textId="77777777" w:rsidR="0022160E" w:rsidRPr="00E1449A" w:rsidRDefault="0022160E" w:rsidP="0022160E">
      <w:pPr>
        <w:rPr>
          <w:sz w:val="16"/>
          <w:szCs w:val="16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22160E" w:rsidRPr="00E1449A" w14:paraId="255DB541" w14:textId="77777777" w:rsidTr="001E1C27">
        <w:trPr>
          <w:trHeight w:val="284"/>
        </w:trPr>
        <w:tc>
          <w:tcPr>
            <w:tcW w:w="9628" w:type="dxa"/>
            <w:shd w:val="clear" w:color="auto" w:fill="D9D9D9" w:themeFill="background1" w:themeFillShade="D9"/>
            <w:vAlign w:val="center"/>
          </w:tcPr>
          <w:p w14:paraId="470852CF" w14:textId="7E7FA5B7" w:rsidR="0022160E" w:rsidRPr="00E1449A" w:rsidRDefault="0022160E" w:rsidP="001E1C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Begründung</w:t>
            </w:r>
          </w:p>
        </w:tc>
      </w:tr>
      <w:tr w:rsidR="0022160E" w:rsidRPr="00651B49" w14:paraId="21E669D9" w14:textId="77777777" w:rsidTr="0022160E">
        <w:trPr>
          <w:trHeight w:val="567"/>
        </w:trPr>
        <w:tc>
          <w:tcPr>
            <w:tcW w:w="9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7613E7" w14:textId="6C5F4A23" w:rsidR="0022160E" w:rsidRPr="00E1449A" w:rsidRDefault="0022160E" w:rsidP="0022160E">
            <w:pPr>
              <w:jc w:val="both"/>
              <w:rPr>
                <w:sz w:val="20"/>
                <w:szCs w:val="20"/>
              </w:rPr>
            </w:pPr>
            <w:r w:rsidRPr="0022160E">
              <w:rPr>
                <w:sz w:val="16"/>
                <w:szCs w:val="16"/>
              </w:rPr>
              <w:t>Gehen Sie in Ihrer Begründung auf die Auswirkungen sinkender Kinderzahlen, die Erforderlichkeit der Förderung und die Folgen ohne Förderung ein. Beantworten Sie bitte die nachfolgenden Fragen.</w:t>
            </w:r>
          </w:p>
        </w:tc>
      </w:tr>
      <w:tr w:rsidR="0022160E" w:rsidRPr="00651B49" w14:paraId="27E11FC6" w14:textId="77777777" w:rsidTr="0022160E">
        <w:trPr>
          <w:trHeight w:val="567"/>
        </w:trPr>
        <w:tc>
          <w:tcPr>
            <w:tcW w:w="9628" w:type="dxa"/>
            <w:tcBorders>
              <w:bottom w:val="nil"/>
            </w:tcBorders>
            <w:shd w:val="clear" w:color="auto" w:fill="auto"/>
          </w:tcPr>
          <w:p w14:paraId="3012EE2A" w14:textId="77777777" w:rsidR="0022160E" w:rsidRPr="0022160E" w:rsidRDefault="0022160E" w:rsidP="0022160E">
            <w:pPr>
              <w:rPr>
                <w:b/>
                <w:bCs/>
                <w:sz w:val="16"/>
                <w:szCs w:val="16"/>
              </w:rPr>
            </w:pPr>
            <w:r w:rsidRPr="0022160E">
              <w:rPr>
                <w:b/>
                <w:bCs/>
                <w:sz w:val="16"/>
                <w:szCs w:val="16"/>
              </w:rPr>
              <w:t>Frage 1</w:t>
            </w:r>
          </w:p>
          <w:p w14:paraId="4AAE9D9B" w14:textId="6D256926" w:rsidR="0022160E" w:rsidRPr="0022160E" w:rsidRDefault="0022160E" w:rsidP="0022160E">
            <w:pPr>
              <w:spacing w:after="120"/>
              <w:rPr>
                <w:sz w:val="16"/>
                <w:szCs w:val="16"/>
              </w:rPr>
            </w:pPr>
            <w:r w:rsidRPr="0022160E">
              <w:rPr>
                <w:sz w:val="16"/>
                <w:szCs w:val="16"/>
              </w:rPr>
              <w:t>In welcher Weise ist die Einrichtung bis zum Jahr 2028 durch den Rückgang der zu betreuenden Kinder in besonderer Weise betroffen?</w:t>
            </w:r>
          </w:p>
        </w:tc>
      </w:tr>
      <w:tr w:rsidR="0022160E" w:rsidRPr="00651B49" w14:paraId="46B08618" w14:textId="77777777" w:rsidTr="0022160E">
        <w:trPr>
          <w:trHeight w:val="851"/>
        </w:trPr>
        <w:tc>
          <w:tcPr>
            <w:tcW w:w="96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E6429B0" w14:textId="77777777" w:rsidR="0022160E" w:rsidRPr="0022160E" w:rsidRDefault="0022160E" w:rsidP="0022160E">
            <w:pPr>
              <w:spacing w:after="40"/>
              <w:rPr>
                <w:b/>
                <w:bCs/>
                <w:sz w:val="16"/>
                <w:szCs w:val="16"/>
              </w:rPr>
            </w:pPr>
            <w:r w:rsidRPr="0022160E">
              <w:rPr>
                <w:b/>
                <w:bCs/>
                <w:sz w:val="16"/>
                <w:szCs w:val="16"/>
              </w:rPr>
              <w:t>Antwort</w:t>
            </w:r>
          </w:p>
          <w:p w14:paraId="0B729AFD" w14:textId="681260AE" w:rsidR="0022160E" w:rsidRPr="0022160E" w:rsidRDefault="0022160E" w:rsidP="00221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</w:p>
        </w:tc>
      </w:tr>
      <w:tr w:rsidR="0022160E" w:rsidRPr="00651B49" w14:paraId="5DB6A444" w14:textId="77777777" w:rsidTr="0022160E">
        <w:trPr>
          <w:trHeight w:val="567"/>
        </w:trPr>
        <w:tc>
          <w:tcPr>
            <w:tcW w:w="9628" w:type="dxa"/>
            <w:tcBorders>
              <w:bottom w:val="nil"/>
            </w:tcBorders>
            <w:shd w:val="clear" w:color="auto" w:fill="auto"/>
          </w:tcPr>
          <w:p w14:paraId="3C21B075" w14:textId="4154E30F" w:rsidR="0022160E" w:rsidRPr="0022160E" w:rsidRDefault="0022160E" w:rsidP="001E1C27">
            <w:pPr>
              <w:rPr>
                <w:b/>
                <w:bCs/>
                <w:sz w:val="16"/>
                <w:szCs w:val="16"/>
              </w:rPr>
            </w:pPr>
            <w:r w:rsidRPr="0022160E">
              <w:rPr>
                <w:b/>
                <w:bCs/>
                <w:sz w:val="16"/>
                <w:szCs w:val="16"/>
              </w:rPr>
              <w:t xml:space="preserve">Frage </w:t>
            </w:r>
            <w:r>
              <w:rPr>
                <w:b/>
                <w:bCs/>
                <w:sz w:val="16"/>
                <w:szCs w:val="16"/>
              </w:rPr>
              <w:t>2</w:t>
            </w:r>
          </w:p>
          <w:p w14:paraId="737B569C" w14:textId="71AAF087" w:rsidR="0022160E" w:rsidRPr="0022160E" w:rsidRDefault="0022160E" w:rsidP="0022160E">
            <w:pPr>
              <w:spacing w:after="120"/>
              <w:rPr>
                <w:sz w:val="16"/>
                <w:szCs w:val="16"/>
              </w:rPr>
            </w:pPr>
            <w:r w:rsidRPr="0022160E">
              <w:rPr>
                <w:sz w:val="16"/>
                <w:szCs w:val="16"/>
              </w:rPr>
              <w:t>Mussten bisher bzw. müssen im Jahr 2027 aufgrund des Rückgangs der zu betreuenden Kinder bereits Stundenreduzierungen oder betriebsbedingte Kündigungen o.</w:t>
            </w:r>
            <w:r>
              <w:rPr>
                <w:sz w:val="16"/>
                <w:szCs w:val="16"/>
              </w:rPr>
              <w:t xml:space="preserve"> </w:t>
            </w:r>
            <w:r w:rsidRPr="0022160E">
              <w:rPr>
                <w:sz w:val="16"/>
                <w:szCs w:val="16"/>
              </w:rPr>
              <w:t>ä. des pädagogischen Personals erfolgen. Wenn ja, bitte Angaben der Stundenreduktion in VZÄ) ?</w:t>
            </w:r>
          </w:p>
        </w:tc>
      </w:tr>
      <w:tr w:rsidR="0022160E" w:rsidRPr="00651B49" w14:paraId="253A4E78" w14:textId="77777777" w:rsidTr="0022160E">
        <w:trPr>
          <w:trHeight w:val="851"/>
        </w:trPr>
        <w:tc>
          <w:tcPr>
            <w:tcW w:w="96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2C8BFCF" w14:textId="77777777" w:rsidR="0022160E" w:rsidRPr="0022160E" w:rsidRDefault="0022160E" w:rsidP="001E1C27">
            <w:pPr>
              <w:spacing w:after="40"/>
              <w:rPr>
                <w:b/>
                <w:bCs/>
                <w:sz w:val="16"/>
                <w:szCs w:val="16"/>
              </w:rPr>
            </w:pPr>
            <w:r w:rsidRPr="0022160E">
              <w:rPr>
                <w:b/>
                <w:bCs/>
                <w:sz w:val="16"/>
                <w:szCs w:val="16"/>
              </w:rPr>
              <w:t>Antwort</w:t>
            </w:r>
          </w:p>
          <w:p w14:paraId="2A7352C0" w14:textId="77777777" w:rsidR="0022160E" w:rsidRPr="0022160E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2160E" w:rsidRPr="00651B49" w14:paraId="4C6FB88C" w14:textId="77777777" w:rsidTr="0022160E">
        <w:trPr>
          <w:trHeight w:val="567"/>
        </w:trPr>
        <w:tc>
          <w:tcPr>
            <w:tcW w:w="9628" w:type="dxa"/>
            <w:tcBorders>
              <w:bottom w:val="nil"/>
            </w:tcBorders>
            <w:shd w:val="clear" w:color="auto" w:fill="auto"/>
          </w:tcPr>
          <w:p w14:paraId="7BBD3302" w14:textId="016A79DA" w:rsidR="0022160E" w:rsidRPr="0022160E" w:rsidRDefault="0022160E" w:rsidP="001E1C27">
            <w:pPr>
              <w:rPr>
                <w:b/>
                <w:bCs/>
                <w:sz w:val="16"/>
                <w:szCs w:val="16"/>
              </w:rPr>
            </w:pPr>
            <w:r w:rsidRPr="0022160E">
              <w:rPr>
                <w:b/>
                <w:bCs/>
                <w:sz w:val="16"/>
                <w:szCs w:val="16"/>
              </w:rPr>
              <w:t xml:space="preserve">Frage </w:t>
            </w:r>
            <w:r>
              <w:rPr>
                <w:b/>
                <w:bCs/>
                <w:sz w:val="16"/>
                <w:szCs w:val="16"/>
              </w:rPr>
              <w:t>3</w:t>
            </w:r>
          </w:p>
          <w:p w14:paraId="245ADA26" w14:textId="5EEAECBE" w:rsidR="0022160E" w:rsidRPr="0022160E" w:rsidRDefault="00A07817" w:rsidP="00A07817">
            <w:pPr>
              <w:spacing w:after="120"/>
              <w:rPr>
                <w:sz w:val="16"/>
                <w:szCs w:val="16"/>
              </w:rPr>
            </w:pPr>
            <w:r w:rsidRPr="00A07817">
              <w:rPr>
                <w:sz w:val="16"/>
                <w:szCs w:val="16"/>
              </w:rPr>
              <w:t>Gibt es bis zum 31.12.2028 geplante Renteneintritte des pädagogischen Personals, für welche bereits Personal beschäftigt wird und eine entsprechende Nachbesetzung mit bereits in der Einrichtung beschäftigtem Personal geplant ist?</w:t>
            </w:r>
          </w:p>
        </w:tc>
      </w:tr>
      <w:tr w:rsidR="0022160E" w:rsidRPr="00651B49" w14:paraId="4B3E8A1C" w14:textId="77777777" w:rsidTr="0022160E">
        <w:trPr>
          <w:trHeight w:val="851"/>
        </w:trPr>
        <w:tc>
          <w:tcPr>
            <w:tcW w:w="9628" w:type="dxa"/>
            <w:tcBorders>
              <w:top w:val="nil"/>
            </w:tcBorders>
            <w:shd w:val="clear" w:color="auto" w:fill="auto"/>
          </w:tcPr>
          <w:p w14:paraId="7507BD68" w14:textId="77777777" w:rsidR="0022160E" w:rsidRPr="0022160E" w:rsidRDefault="0022160E" w:rsidP="001E1C27">
            <w:pPr>
              <w:spacing w:after="40"/>
              <w:rPr>
                <w:b/>
                <w:bCs/>
                <w:sz w:val="16"/>
                <w:szCs w:val="16"/>
              </w:rPr>
            </w:pPr>
            <w:r w:rsidRPr="0022160E">
              <w:rPr>
                <w:b/>
                <w:bCs/>
                <w:sz w:val="16"/>
                <w:szCs w:val="16"/>
              </w:rPr>
              <w:t>Antwort</w:t>
            </w:r>
          </w:p>
          <w:p w14:paraId="44FA23DC" w14:textId="77777777" w:rsidR="0022160E" w:rsidRPr="0022160E" w:rsidRDefault="0022160E" w:rsidP="001E1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309857DA" w14:textId="227C372A" w:rsidR="00327928" w:rsidRDefault="00327928">
      <w:pPr>
        <w:rPr>
          <w:sz w:val="20"/>
          <w:szCs w:val="20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57"/>
        <w:gridCol w:w="2409"/>
        <w:gridCol w:w="2262"/>
      </w:tblGrid>
      <w:tr w:rsidR="00327928" w:rsidRPr="00E1449A" w14:paraId="1EBEAECB" w14:textId="77777777" w:rsidTr="007103CA">
        <w:trPr>
          <w:trHeight w:val="284"/>
        </w:trPr>
        <w:tc>
          <w:tcPr>
            <w:tcW w:w="9628" w:type="dxa"/>
            <w:gridSpan w:val="3"/>
            <w:shd w:val="clear" w:color="auto" w:fill="D9D9D9" w:themeFill="background1" w:themeFillShade="D9"/>
            <w:vAlign w:val="center"/>
          </w:tcPr>
          <w:p w14:paraId="306B483A" w14:textId="074D21CA" w:rsidR="00327928" w:rsidRPr="00E1449A" w:rsidRDefault="00327928" w:rsidP="007103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Angaben zum Personaleinsatz</w:t>
            </w:r>
          </w:p>
        </w:tc>
      </w:tr>
      <w:tr w:rsidR="00327928" w:rsidRPr="00651B49" w14:paraId="1B7C87CC" w14:textId="77777777" w:rsidTr="00327928">
        <w:trPr>
          <w:trHeight w:val="340"/>
        </w:trPr>
        <w:tc>
          <w:tcPr>
            <w:tcW w:w="9628" w:type="dxa"/>
            <w:gridSpan w:val="3"/>
            <w:shd w:val="clear" w:color="auto" w:fill="auto"/>
            <w:vAlign w:val="center"/>
          </w:tcPr>
          <w:p w14:paraId="3B2F2A74" w14:textId="7F5D9984" w:rsidR="00327928" w:rsidRPr="00327928" w:rsidRDefault="00327928" w:rsidP="00327928">
            <w:pPr>
              <w:pStyle w:val="Listenabsatz"/>
              <w:numPr>
                <w:ilvl w:val="0"/>
                <w:numId w:val="1"/>
              </w:numPr>
              <w:ind w:left="360"/>
              <w:rPr>
                <w:sz w:val="20"/>
                <w:szCs w:val="20"/>
              </w:rPr>
            </w:pPr>
            <w:r w:rsidRPr="00327928">
              <w:rPr>
                <w:sz w:val="20"/>
                <w:szCs w:val="20"/>
              </w:rPr>
              <w:t>für Kinderkrippe</w:t>
            </w:r>
          </w:p>
        </w:tc>
      </w:tr>
      <w:tr w:rsidR="00327928" w:rsidRPr="00327928" w14:paraId="6B53EFBF" w14:textId="77777777" w:rsidTr="00327928">
        <w:trPr>
          <w:trHeight w:val="340"/>
        </w:trPr>
        <w:tc>
          <w:tcPr>
            <w:tcW w:w="4957" w:type="dxa"/>
            <w:shd w:val="clear" w:color="auto" w:fill="D9D9D9" w:themeFill="background1" w:themeFillShade="D9"/>
            <w:vAlign w:val="center"/>
          </w:tcPr>
          <w:p w14:paraId="144458EF" w14:textId="690F575F" w:rsidR="00327928" w:rsidRPr="00327928" w:rsidRDefault="00327928" w:rsidP="007103CA">
            <w:pPr>
              <w:rPr>
                <w:sz w:val="16"/>
                <w:szCs w:val="16"/>
              </w:rPr>
            </w:pPr>
            <w:r w:rsidRPr="00327928">
              <w:rPr>
                <w:sz w:val="16"/>
                <w:szCs w:val="16"/>
              </w:rPr>
              <w:t>Name der Fachkraft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1D1486FB" w14:textId="4DC40868" w:rsidR="00327928" w:rsidRPr="00327928" w:rsidRDefault="00327928" w:rsidP="003279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VZÄ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14:paraId="378B0537" w14:textId="7B232CDA" w:rsidR="00327928" w:rsidRPr="00327928" w:rsidRDefault="00327928" w:rsidP="003279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beantragte Personalkosten in EUR</w:t>
            </w:r>
          </w:p>
        </w:tc>
      </w:tr>
      <w:tr w:rsidR="00327928" w:rsidRPr="00327928" w14:paraId="00357CF1" w14:textId="77777777" w:rsidTr="00327928">
        <w:trPr>
          <w:trHeight w:val="454"/>
        </w:trPr>
        <w:tc>
          <w:tcPr>
            <w:tcW w:w="4957" w:type="dxa"/>
            <w:shd w:val="clear" w:color="auto" w:fill="auto"/>
            <w:vAlign w:val="center"/>
          </w:tcPr>
          <w:p w14:paraId="2AD10B79" w14:textId="688760E4" w:rsidR="00327928" w:rsidRPr="00327928" w:rsidRDefault="00327928" w:rsidP="00710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2409" w:type="dxa"/>
            <w:shd w:val="clear" w:color="auto" w:fill="auto"/>
            <w:vAlign w:val="center"/>
          </w:tcPr>
          <w:p w14:paraId="30B1FADF" w14:textId="18184100" w:rsidR="00327928" w:rsidRPr="00327928" w:rsidRDefault="00327928" w:rsidP="003279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2262" w:type="dxa"/>
            <w:shd w:val="clear" w:color="auto" w:fill="auto"/>
            <w:vAlign w:val="center"/>
          </w:tcPr>
          <w:p w14:paraId="36F215A7" w14:textId="226382A0" w:rsidR="00327928" w:rsidRPr="00327928" w:rsidRDefault="00327928" w:rsidP="003279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10" w:name="Text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327928" w:rsidRPr="00327928" w14:paraId="0A303D9D" w14:textId="77777777" w:rsidTr="00327928">
        <w:trPr>
          <w:trHeight w:val="454"/>
        </w:trPr>
        <w:tc>
          <w:tcPr>
            <w:tcW w:w="4957" w:type="dxa"/>
            <w:shd w:val="clear" w:color="auto" w:fill="auto"/>
            <w:vAlign w:val="center"/>
          </w:tcPr>
          <w:p w14:paraId="6232ED7D" w14:textId="29D56225" w:rsidR="00327928" w:rsidRPr="00327928" w:rsidRDefault="00327928" w:rsidP="00710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CDCC12" w14:textId="7A22ED72" w:rsidR="00327928" w:rsidRPr="00327928" w:rsidRDefault="00327928" w:rsidP="003279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301AAB74" w14:textId="5FF1DD16" w:rsidR="00327928" w:rsidRPr="00327928" w:rsidRDefault="00327928" w:rsidP="003279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327928" w:rsidRPr="00651B49" w14:paraId="7AC0C64E" w14:textId="77777777" w:rsidTr="007103CA">
        <w:trPr>
          <w:trHeight w:val="340"/>
        </w:trPr>
        <w:tc>
          <w:tcPr>
            <w:tcW w:w="9628" w:type="dxa"/>
            <w:gridSpan w:val="3"/>
            <w:shd w:val="clear" w:color="auto" w:fill="auto"/>
            <w:vAlign w:val="center"/>
          </w:tcPr>
          <w:p w14:paraId="20EE8DC0" w14:textId="2520DBEB" w:rsidR="00327928" w:rsidRPr="00327928" w:rsidRDefault="00327928" w:rsidP="007103CA">
            <w:pPr>
              <w:pStyle w:val="Listenabsatz"/>
              <w:numPr>
                <w:ilvl w:val="0"/>
                <w:numId w:val="1"/>
              </w:numPr>
              <w:ind w:left="360"/>
              <w:rPr>
                <w:sz w:val="20"/>
                <w:szCs w:val="20"/>
              </w:rPr>
            </w:pPr>
            <w:r w:rsidRPr="00327928">
              <w:rPr>
                <w:sz w:val="20"/>
                <w:szCs w:val="20"/>
              </w:rPr>
              <w:t xml:space="preserve">für </w:t>
            </w:r>
            <w:r>
              <w:rPr>
                <w:sz w:val="20"/>
                <w:szCs w:val="20"/>
              </w:rPr>
              <w:t>Kindergarten</w:t>
            </w:r>
          </w:p>
        </w:tc>
      </w:tr>
      <w:tr w:rsidR="00327928" w:rsidRPr="00327928" w14:paraId="008970BA" w14:textId="77777777" w:rsidTr="007103CA">
        <w:trPr>
          <w:trHeight w:val="340"/>
        </w:trPr>
        <w:tc>
          <w:tcPr>
            <w:tcW w:w="4957" w:type="dxa"/>
            <w:shd w:val="clear" w:color="auto" w:fill="D9D9D9" w:themeFill="background1" w:themeFillShade="D9"/>
            <w:vAlign w:val="center"/>
          </w:tcPr>
          <w:p w14:paraId="50848A15" w14:textId="77777777" w:rsidR="00327928" w:rsidRPr="00327928" w:rsidRDefault="00327928" w:rsidP="007103CA">
            <w:pPr>
              <w:rPr>
                <w:sz w:val="16"/>
                <w:szCs w:val="16"/>
              </w:rPr>
            </w:pPr>
            <w:r w:rsidRPr="00327928">
              <w:rPr>
                <w:sz w:val="16"/>
                <w:szCs w:val="16"/>
              </w:rPr>
              <w:t>Name der Fachkraft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07B22944" w14:textId="77777777" w:rsidR="00327928" w:rsidRPr="00327928" w:rsidRDefault="00327928" w:rsidP="007103C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VZÄ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14:paraId="58E5BCD1" w14:textId="77777777" w:rsidR="00327928" w:rsidRPr="00327928" w:rsidRDefault="00327928" w:rsidP="007103C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beantragte Personalkosten in EUR</w:t>
            </w:r>
          </w:p>
        </w:tc>
      </w:tr>
      <w:tr w:rsidR="00327928" w:rsidRPr="00327928" w14:paraId="2CE91937" w14:textId="77777777" w:rsidTr="007103CA">
        <w:trPr>
          <w:trHeight w:val="454"/>
        </w:trPr>
        <w:tc>
          <w:tcPr>
            <w:tcW w:w="4957" w:type="dxa"/>
            <w:shd w:val="clear" w:color="auto" w:fill="auto"/>
            <w:vAlign w:val="center"/>
          </w:tcPr>
          <w:p w14:paraId="33B63808" w14:textId="77777777" w:rsidR="00327928" w:rsidRPr="00327928" w:rsidRDefault="00327928" w:rsidP="00710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90680A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6EF44ADE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327928" w:rsidRPr="00327928" w14:paraId="1E81EFB9" w14:textId="77777777" w:rsidTr="007103CA">
        <w:trPr>
          <w:trHeight w:val="454"/>
        </w:trPr>
        <w:tc>
          <w:tcPr>
            <w:tcW w:w="4957" w:type="dxa"/>
            <w:shd w:val="clear" w:color="auto" w:fill="auto"/>
            <w:vAlign w:val="center"/>
          </w:tcPr>
          <w:p w14:paraId="0579227C" w14:textId="77777777" w:rsidR="00327928" w:rsidRPr="00327928" w:rsidRDefault="00327928" w:rsidP="00710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2C97D0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30C8B2D9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327928" w:rsidRPr="00651B49" w14:paraId="70FD7370" w14:textId="77777777" w:rsidTr="007103CA">
        <w:trPr>
          <w:trHeight w:val="340"/>
        </w:trPr>
        <w:tc>
          <w:tcPr>
            <w:tcW w:w="9628" w:type="dxa"/>
            <w:gridSpan w:val="3"/>
            <w:shd w:val="clear" w:color="auto" w:fill="auto"/>
            <w:vAlign w:val="center"/>
          </w:tcPr>
          <w:p w14:paraId="2D109A55" w14:textId="3C36C7A4" w:rsidR="00327928" w:rsidRPr="00327928" w:rsidRDefault="00327928" w:rsidP="007103CA">
            <w:pPr>
              <w:pStyle w:val="Listenabsatz"/>
              <w:numPr>
                <w:ilvl w:val="0"/>
                <w:numId w:val="1"/>
              </w:numPr>
              <w:ind w:left="360"/>
              <w:rPr>
                <w:sz w:val="20"/>
                <w:szCs w:val="20"/>
              </w:rPr>
            </w:pPr>
            <w:r w:rsidRPr="00327928">
              <w:rPr>
                <w:sz w:val="20"/>
                <w:szCs w:val="20"/>
              </w:rPr>
              <w:t xml:space="preserve">für </w:t>
            </w:r>
            <w:r>
              <w:rPr>
                <w:sz w:val="20"/>
                <w:szCs w:val="20"/>
              </w:rPr>
              <w:t>Hort</w:t>
            </w:r>
          </w:p>
        </w:tc>
      </w:tr>
      <w:tr w:rsidR="00327928" w:rsidRPr="00327928" w14:paraId="1670DC0E" w14:textId="77777777" w:rsidTr="007103CA">
        <w:trPr>
          <w:trHeight w:val="340"/>
        </w:trPr>
        <w:tc>
          <w:tcPr>
            <w:tcW w:w="4957" w:type="dxa"/>
            <w:shd w:val="clear" w:color="auto" w:fill="D9D9D9" w:themeFill="background1" w:themeFillShade="D9"/>
            <w:vAlign w:val="center"/>
          </w:tcPr>
          <w:p w14:paraId="4642713E" w14:textId="77777777" w:rsidR="00327928" w:rsidRPr="00327928" w:rsidRDefault="00327928" w:rsidP="007103CA">
            <w:pPr>
              <w:rPr>
                <w:sz w:val="16"/>
                <w:szCs w:val="16"/>
              </w:rPr>
            </w:pPr>
            <w:r w:rsidRPr="00327928">
              <w:rPr>
                <w:sz w:val="16"/>
                <w:szCs w:val="16"/>
              </w:rPr>
              <w:t>Name der Fachkraft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7DFF448A" w14:textId="77777777" w:rsidR="00327928" w:rsidRPr="00327928" w:rsidRDefault="00327928" w:rsidP="007103C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VZÄ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14:paraId="44F56D5A" w14:textId="77777777" w:rsidR="00327928" w:rsidRPr="00327928" w:rsidRDefault="00327928" w:rsidP="007103C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beantragte Personalkosten in EUR</w:t>
            </w:r>
          </w:p>
        </w:tc>
      </w:tr>
      <w:tr w:rsidR="00327928" w:rsidRPr="00327928" w14:paraId="352D579C" w14:textId="77777777" w:rsidTr="007103CA">
        <w:trPr>
          <w:trHeight w:val="454"/>
        </w:trPr>
        <w:tc>
          <w:tcPr>
            <w:tcW w:w="4957" w:type="dxa"/>
            <w:shd w:val="clear" w:color="auto" w:fill="auto"/>
            <w:vAlign w:val="center"/>
          </w:tcPr>
          <w:p w14:paraId="02B6CE12" w14:textId="77777777" w:rsidR="00327928" w:rsidRPr="00327928" w:rsidRDefault="00327928" w:rsidP="00710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0C38DE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01EE7C90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327928" w:rsidRPr="00327928" w14:paraId="25C7E104" w14:textId="77777777" w:rsidTr="007103CA">
        <w:trPr>
          <w:trHeight w:val="454"/>
        </w:trPr>
        <w:tc>
          <w:tcPr>
            <w:tcW w:w="4957" w:type="dxa"/>
            <w:shd w:val="clear" w:color="auto" w:fill="auto"/>
            <w:vAlign w:val="center"/>
          </w:tcPr>
          <w:p w14:paraId="2786D777" w14:textId="77777777" w:rsidR="00327928" w:rsidRPr="00327928" w:rsidRDefault="00327928" w:rsidP="00710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04A7E6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7CAA212E" w14:textId="77777777" w:rsidR="00327928" w:rsidRPr="00327928" w:rsidRDefault="00327928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327928" w:rsidRPr="00756097" w14:paraId="36E4D1A3" w14:textId="77777777" w:rsidTr="007103CA">
        <w:trPr>
          <w:trHeight w:val="340"/>
        </w:trPr>
        <w:tc>
          <w:tcPr>
            <w:tcW w:w="9628" w:type="dxa"/>
            <w:gridSpan w:val="3"/>
            <w:shd w:val="clear" w:color="auto" w:fill="auto"/>
            <w:vAlign w:val="center"/>
          </w:tcPr>
          <w:p w14:paraId="1C95B8F2" w14:textId="1E39F39D" w:rsidR="00327928" w:rsidRPr="00756097" w:rsidRDefault="00327928" w:rsidP="00756097">
            <w:pPr>
              <w:rPr>
                <w:sz w:val="16"/>
                <w:szCs w:val="16"/>
              </w:rPr>
            </w:pPr>
            <w:r w:rsidRPr="00756097">
              <w:rPr>
                <w:b/>
                <w:bCs/>
                <w:sz w:val="16"/>
                <w:szCs w:val="16"/>
              </w:rPr>
              <w:t>Hinweis:</w:t>
            </w:r>
            <w:r w:rsidR="00756097" w:rsidRPr="00756097">
              <w:rPr>
                <w:sz w:val="16"/>
                <w:szCs w:val="16"/>
              </w:rPr>
              <w:t xml:space="preserve"> Das zu finanzierende Personal muss über dem Mindestpersonalschlüssel liegen.</w:t>
            </w:r>
          </w:p>
        </w:tc>
      </w:tr>
      <w:tr w:rsidR="00756097" w:rsidRPr="00327928" w14:paraId="65BDAB6F" w14:textId="77777777" w:rsidTr="00756097">
        <w:trPr>
          <w:trHeight w:val="454"/>
        </w:trPr>
        <w:tc>
          <w:tcPr>
            <w:tcW w:w="7366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A439843" w14:textId="040373B2" w:rsidR="00756097" w:rsidRPr="00327928" w:rsidRDefault="00756097" w:rsidP="00710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Gesamtbeantragung Personalkosten in EUR</w:t>
            </w:r>
          </w:p>
        </w:tc>
        <w:tc>
          <w:tcPr>
            <w:tcW w:w="226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E3516EF" w14:textId="1E1F846E" w:rsidR="00756097" w:rsidRPr="00756097" w:rsidRDefault="00756097" w:rsidP="007103CA">
            <w:pPr>
              <w:jc w:val="center"/>
              <w:rPr>
                <w:b/>
                <w:bCs/>
                <w:sz w:val="20"/>
                <w:szCs w:val="20"/>
              </w:rPr>
            </w:pPr>
            <w:r w:rsidRPr="007560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756097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756097">
              <w:rPr>
                <w:b/>
                <w:bCs/>
                <w:sz w:val="20"/>
                <w:szCs w:val="20"/>
              </w:rPr>
            </w:r>
            <w:r w:rsidRPr="00756097">
              <w:rPr>
                <w:b/>
                <w:bCs/>
                <w:sz w:val="20"/>
                <w:szCs w:val="20"/>
              </w:rPr>
              <w:fldChar w:fldCharType="separate"/>
            </w:r>
            <w:r w:rsidRPr="00756097">
              <w:rPr>
                <w:b/>
                <w:bCs/>
                <w:noProof/>
                <w:sz w:val="20"/>
                <w:szCs w:val="20"/>
              </w:rPr>
              <w:t> </w:t>
            </w:r>
            <w:r w:rsidRPr="00756097">
              <w:rPr>
                <w:b/>
                <w:bCs/>
                <w:noProof/>
                <w:sz w:val="20"/>
                <w:szCs w:val="20"/>
              </w:rPr>
              <w:t> </w:t>
            </w:r>
            <w:r w:rsidRPr="00756097">
              <w:rPr>
                <w:b/>
                <w:bCs/>
                <w:noProof/>
                <w:sz w:val="20"/>
                <w:szCs w:val="20"/>
              </w:rPr>
              <w:t> </w:t>
            </w:r>
            <w:r w:rsidRPr="00756097">
              <w:rPr>
                <w:b/>
                <w:bCs/>
                <w:noProof/>
                <w:sz w:val="20"/>
                <w:szCs w:val="20"/>
              </w:rPr>
              <w:t> </w:t>
            </w:r>
            <w:r w:rsidRPr="00756097">
              <w:rPr>
                <w:b/>
                <w:bCs/>
                <w:noProof/>
                <w:sz w:val="20"/>
                <w:szCs w:val="20"/>
              </w:rPr>
              <w:t> </w:t>
            </w:r>
            <w:r w:rsidRPr="007560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14:paraId="3866AEA5" w14:textId="6D518B6B" w:rsidR="00652AE1" w:rsidRDefault="00652AE1" w:rsidP="00327928">
      <w:pPr>
        <w:rPr>
          <w:sz w:val="20"/>
          <w:szCs w:val="20"/>
        </w:rPr>
      </w:pPr>
    </w:p>
    <w:p w14:paraId="6C5E8500" w14:textId="77777777" w:rsidR="00652AE1" w:rsidRDefault="00652A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756097" w:rsidRPr="00E1449A" w14:paraId="7107AC1F" w14:textId="77777777" w:rsidTr="007103CA">
        <w:trPr>
          <w:trHeight w:val="284"/>
        </w:trPr>
        <w:tc>
          <w:tcPr>
            <w:tcW w:w="9628" w:type="dxa"/>
            <w:shd w:val="clear" w:color="auto" w:fill="D9D9D9" w:themeFill="background1" w:themeFillShade="D9"/>
            <w:vAlign w:val="center"/>
          </w:tcPr>
          <w:p w14:paraId="4287DBCA" w14:textId="55679B9E" w:rsidR="00756097" w:rsidRPr="00756097" w:rsidRDefault="00756097" w:rsidP="007103CA">
            <w:pPr>
              <w:rPr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Kosten- und Finanzierungsplan </w:t>
            </w:r>
            <w:r>
              <w:rPr>
                <w:sz w:val="16"/>
                <w:szCs w:val="16"/>
              </w:rPr>
              <w:t>(als Anlage ist das Personalkostenberechnungsblatt beizufügen)</w:t>
            </w:r>
          </w:p>
        </w:tc>
      </w:tr>
    </w:tbl>
    <w:p w14:paraId="120D6327" w14:textId="77777777" w:rsidR="00756097" w:rsidRPr="009F661B" w:rsidRDefault="00756097">
      <w:pPr>
        <w:rPr>
          <w:sz w:val="12"/>
          <w:szCs w:val="12"/>
        </w:rPr>
      </w:pPr>
    </w:p>
    <w:tbl>
      <w:tblPr>
        <w:tblStyle w:val="Tabellenraster"/>
        <w:tblW w:w="96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3114"/>
        <w:gridCol w:w="1674"/>
        <w:gridCol w:w="3145"/>
        <w:gridCol w:w="1701"/>
      </w:tblGrid>
      <w:tr w:rsidR="009F661B" w:rsidRPr="00756097" w14:paraId="2F9A482B" w14:textId="77777777" w:rsidTr="009F661B">
        <w:trPr>
          <w:trHeight w:val="340"/>
        </w:trPr>
        <w:tc>
          <w:tcPr>
            <w:tcW w:w="4788" w:type="dxa"/>
            <w:gridSpan w:val="2"/>
            <w:shd w:val="clear" w:color="auto" w:fill="D9D9D9" w:themeFill="background1" w:themeFillShade="D9"/>
            <w:vAlign w:val="center"/>
          </w:tcPr>
          <w:p w14:paraId="0C04C432" w14:textId="0222D7BD" w:rsidR="009F661B" w:rsidRDefault="009F661B" w:rsidP="009F661B">
            <w:pPr>
              <w:rPr>
                <w:sz w:val="20"/>
                <w:szCs w:val="20"/>
              </w:rPr>
            </w:pPr>
            <w:r w:rsidRPr="00756097">
              <w:rPr>
                <w:b/>
                <w:bCs/>
                <w:sz w:val="16"/>
                <w:szCs w:val="16"/>
              </w:rPr>
              <w:t>Kostenplan in EUR</w:t>
            </w:r>
          </w:p>
        </w:tc>
        <w:tc>
          <w:tcPr>
            <w:tcW w:w="4846" w:type="dxa"/>
            <w:gridSpan w:val="2"/>
            <w:shd w:val="clear" w:color="auto" w:fill="D9D9D9" w:themeFill="background1" w:themeFillShade="D9"/>
            <w:vAlign w:val="center"/>
          </w:tcPr>
          <w:p w14:paraId="2488CFD8" w14:textId="5B254148" w:rsidR="009F661B" w:rsidRDefault="009F661B" w:rsidP="009F661B">
            <w:pPr>
              <w:rPr>
                <w:sz w:val="20"/>
                <w:szCs w:val="20"/>
              </w:rPr>
            </w:pPr>
            <w:r w:rsidRPr="00756097">
              <w:rPr>
                <w:b/>
                <w:bCs/>
                <w:sz w:val="16"/>
                <w:szCs w:val="16"/>
              </w:rPr>
              <w:t>Finanzierungsplan in EUR</w:t>
            </w:r>
          </w:p>
        </w:tc>
      </w:tr>
      <w:tr w:rsidR="009F661B" w:rsidRPr="00756097" w14:paraId="61AA1968" w14:textId="77777777" w:rsidTr="009F661B">
        <w:trPr>
          <w:trHeight w:val="340"/>
        </w:trPr>
        <w:tc>
          <w:tcPr>
            <w:tcW w:w="3114" w:type="dxa"/>
            <w:shd w:val="clear" w:color="auto" w:fill="auto"/>
            <w:vAlign w:val="center"/>
          </w:tcPr>
          <w:p w14:paraId="016038C0" w14:textId="266D1A49" w:rsidR="009F661B" w:rsidRPr="00756097" w:rsidRDefault="009F661B" w:rsidP="007560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Personalkosten Kinderkrippe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0776C2BF" w14:textId="7328AFDF" w:rsidR="009F661B" w:rsidRPr="009F661B" w:rsidRDefault="009F661B" w:rsidP="009F66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11" w:name="Text1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3145" w:type="dxa"/>
            <w:vMerge w:val="restart"/>
            <w:shd w:val="clear" w:color="auto" w:fill="auto"/>
            <w:vAlign w:val="center"/>
          </w:tcPr>
          <w:p w14:paraId="7888269D" w14:textId="0A077864" w:rsidR="009F661B" w:rsidRPr="00756097" w:rsidRDefault="009F661B" w:rsidP="007560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Förderung Demografie-Pauschale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7219C511" w14:textId="589701B8" w:rsidR="009F661B" w:rsidRPr="009F661B" w:rsidRDefault="009F661B" w:rsidP="009F66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9F661B" w:rsidRPr="00756097" w14:paraId="7B4D14E3" w14:textId="77777777" w:rsidTr="009F661B">
        <w:trPr>
          <w:trHeight w:val="340"/>
        </w:trPr>
        <w:tc>
          <w:tcPr>
            <w:tcW w:w="3114" w:type="dxa"/>
            <w:shd w:val="clear" w:color="auto" w:fill="auto"/>
            <w:vAlign w:val="center"/>
          </w:tcPr>
          <w:p w14:paraId="237F6545" w14:textId="032189F4" w:rsidR="009F661B" w:rsidRDefault="009F661B" w:rsidP="007560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Personalkosten Kindergarten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695CD5FD" w14:textId="63741BAD" w:rsidR="009F661B" w:rsidRPr="009F661B" w:rsidRDefault="009F661B" w:rsidP="009F66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45" w:type="dxa"/>
            <w:vMerge/>
            <w:shd w:val="clear" w:color="auto" w:fill="auto"/>
            <w:vAlign w:val="center"/>
          </w:tcPr>
          <w:p w14:paraId="298A4785" w14:textId="77777777" w:rsidR="009F661B" w:rsidRDefault="009F661B" w:rsidP="0075609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8E66F6A" w14:textId="77777777" w:rsidR="009F661B" w:rsidRPr="009F661B" w:rsidRDefault="009F661B" w:rsidP="009F661B">
            <w:pPr>
              <w:jc w:val="right"/>
              <w:rPr>
                <w:sz w:val="20"/>
                <w:szCs w:val="20"/>
              </w:rPr>
            </w:pPr>
          </w:p>
        </w:tc>
      </w:tr>
      <w:tr w:rsidR="009F661B" w:rsidRPr="00756097" w14:paraId="20C0F4B0" w14:textId="77777777" w:rsidTr="009F661B">
        <w:trPr>
          <w:trHeight w:val="340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C43C9" w14:textId="4D2A732E" w:rsidR="009F661B" w:rsidRDefault="009F661B" w:rsidP="007560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Personalkosten Hort</w:t>
            </w:r>
          </w:p>
        </w:tc>
        <w:tc>
          <w:tcPr>
            <w:tcW w:w="1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616536" w14:textId="78569A08" w:rsidR="009F661B" w:rsidRPr="009F661B" w:rsidRDefault="009F661B" w:rsidP="009F66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74B7BD" w14:textId="77777777" w:rsidR="009F661B" w:rsidRDefault="009F661B" w:rsidP="0075609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98F73" w14:textId="303CF184" w:rsidR="009F661B" w:rsidRPr="009F661B" w:rsidRDefault="009F661B" w:rsidP="009F661B">
            <w:pPr>
              <w:jc w:val="right"/>
              <w:rPr>
                <w:sz w:val="20"/>
                <w:szCs w:val="20"/>
              </w:rPr>
            </w:pPr>
          </w:p>
        </w:tc>
      </w:tr>
      <w:tr w:rsidR="009F661B" w:rsidRPr="009F661B" w14:paraId="7AF1D363" w14:textId="77777777" w:rsidTr="009F661B">
        <w:trPr>
          <w:trHeight w:val="340"/>
        </w:trPr>
        <w:tc>
          <w:tcPr>
            <w:tcW w:w="311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3C43A98" w14:textId="4C521F4D" w:rsidR="009F661B" w:rsidRPr="009F661B" w:rsidRDefault="009F661B" w:rsidP="00756097">
            <w:pPr>
              <w:rPr>
                <w:b/>
                <w:bCs/>
                <w:sz w:val="16"/>
                <w:szCs w:val="16"/>
              </w:rPr>
            </w:pPr>
            <w:r w:rsidRPr="009F661B">
              <w:rPr>
                <w:b/>
                <w:bCs/>
                <w:sz w:val="16"/>
                <w:szCs w:val="16"/>
              </w:rPr>
              <w:t>Gesamtkosten:</w:t>
            </w:r>
          </w:p>
        </w:tc>
        <w:tc>
          <w:tcPr>
            <w:tcW w:w="16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A08D0CE" w14:textId="2D600B1C" w:rsidR="009F661B" w:rsidRPr="009F661B" w:rsidRDefault="009F661B" w:rsidP="009F661B">
            <w:pPr>
              <w:jc w:val="right"/>
              <w:rPr>
                <w:b/>
                <w:bCs/>
                <w:sz w:val="20"/>
                <w:szCs w:val="20"/>
              </w:rPr>
            </w:pPr>
            <w:r w:rsidRPr="009F661B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9F661B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9F661B">
              <w:rPr>
                <w:b/>
                <w:bCs/>
                <w:sz w:val="20"/>
                <w:szCs w:val="20"/>
              </w:rPr>
            </w:r>
            <w:r w:rsidRPr="009F661B">
              <w:rPr>
                <w:b/>
                <w:bCs/>
                <w:sz w:val="20"/>
                <w:szCs w:val="20"/>
              </w:rPr>
              <w:fldChar w:fldCharType="separate"/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1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3F44C7" w14:textId="75C5AB24" w:rsidR="009F661B" w:rsidRPr="009F661B" w:rsidRDefault="009F661B" w:rsidP="00756097">
            <w:pPr>
              <w:rPr>
                <w:b/>
                <w:bCs/>
                <w:sz w:val="16"/>
                <w:szCs w:val="16"/>
              </w:rPr>
            </w:pPr>
            <w:r w:rsidRPr="009F661B">
              <w:rPr>
                <w:b/>
                <w:bCs/>
                <w:sz w:val="16"/>
                <w:szCs w:val="16"/>
              </w:rPr>
              <w:t>Gesamtfinanzierung: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93E6D3F" w14:textId="43AF1ECA" w:rsidR="009F661B" w:rsidRPr="009F661B" w:rsidRDefault="009F661B" w:rsidP="009F661B">
            <w:pPr>
              <w:jc w:val="right"/>
              <w:rPr>
                <w:b/>
                <w:bCs/>
                <w:sz w:val="20"/>
                <w:szCs w:val="20"/>
              </w:rPr>
            </w:pPr>
            <w:r w:rsidRPr="009F661B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9F661B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9F661B">
              <w:rPr>
                <w:b/>
                <w:bCs/>
                <w:sz w:val="20"/>
                <w:szCs w:val="20"/>
              </w:rPr>
            </w:r>
            <w:r w:rsidRPr="009F661B">
              <w:rPr>
                <w:b/>
                <w:bCs/>
                <w:sz w:val="20"/>
                <w:szCs w:val="20"/>
              </w:rPr>
              <w:fldChar w:fldCharType="separate"/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noProof/>
                <w:sz w:val="20"/>
                <w:szCs w:val="20"/>
              </w:rPr>
              <w:t> </w:t>
            </w:r>
            <w:r w:rsidRPr="009F661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14:paraId="00102150" w14:textId="77777777" w:rsidR="00327928" w:rsidRPr="00E1449A" w:rsidRDefault="00327928" w:rsidP="00327928">
      <w:pPr>
        <w:rPr>
          <w:sz w:val="20"/>
          <w:szCs w:val="20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696"/>
        <w:gridCol w:w="7932"/>
      </w:tblGrid>
      <w:tr w:rsidR="009F661B" w:rsidRPr="00E1449A" w14:paraId="286755CB" w14:textId="77777777" w:rsidTr="0030421E">
        <w:trPr>
          <w:trHeight w:val="284"/>
        </w:trPr>
        <w:tc>
          <w:tcPr>
            <w:tcW w:w="962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BBC66" w14:textId="5736DC45" w:rsidR="009F661B" w:rsidRPr="00E1449A" w:rsidRDefault="009F661B" w:rsidP="007103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Vorzeitiger Maßnahmebeginn</w:t>
            </w:r>
          </w:p>
        </w:tc>
      </w:tr>
      <w:tr w:rsidR="009F661B" w:rsidRPr="00651B49" w14:paraId="40B75A25" w14:textId="77777777" w:rsidTr="0030421E">
        <w:trPr>
          <w:trHeight w:val="454"/>
        </w:trPr>
        <w:tc>
          <w:tcPr>
            <w:tcW w:w="1696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1F532431" w14:textId="74315577" w:rsidR="009F661B" w:rsidRPr="009F661B" w:rsidRDefault="009F661B" w:rsidP="007103CA">
            <w:pPr>
              <w:rPr>
                <w:sz w:val="16"/>
                <w:szCs w:val="16"/>
              </w:rPr>
            </w:pPr>
            <w:r w:rsidRPr="009F661B">
              <w:rPr>
                <w:sz w:val="16"/>
                <w:szCs w:val="16"/>
              </w:rPr>
              <w:t>wird beantragt:</w:t>
            </w:r>
          </w:p>
        </w:tc>
        <w:tc>
          <w:tcPr>
            <w:tcW w:w="7932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53A01E4D" w14:textId="2EBC6859" w:rsidR="009F661B" w:rsidRPr="00E1449A" w:rsidRDefault="009F661B" w:rsidP="0030421E">
            <w:pPr>
              <w:tabs>
                <w:tab w:val="left" w:pos="27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="0030421E">
              <w:rPr>
                <w:sz w:val="16"/>
                <w:szCs w:val="16"/>
              </w:rPr>
              <w:t xml:space="preserve">ja, zum </w:t>
            </w:r>
            <w:r w:rsidR="0030421E" w:rsidRPr="0030421E">
              <w:rPr>
                <w:sz w:val="20"/>
                <w:szCs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2" w:name="Text11"/>
            <w:r w:rsidR="0030421E" w:rsidRPr="0030421E">
              <w:rPr>
                <w:sz w:val="20"/>
                <w:szCs w:val="20"/>
                <w:u w:val="single"/>
              </w:rPr>
              <w:instrText xml:space="preserve"> FORMTEXT </w:instrText>
            </w:r>
            <w:r w:rsidR="0030421E" w:rsidRPr="0030421E">
              <w:rPr>
                <w:sz w:val="20"/>
                <w:szCs w:val="20"/>
                <w:u w:val="single"/>
              </w:rPr>
            </w:r>
            <w:r w:rsidR="0030421E" w:rsidRPr="0030421E">
              <w:rPr>
                <w:sz w:val="20"/>
                <w:szCs w:val="20"/>
                <w:u w:val="single"/>
              </w:rPr>
              <w:fldChar w:fldCharType="separate"/>
            </w:r>
            <w:r w:rsidR="0030421E" w:rsidRPr="0030421E">
              <w:rPr>
                <w:noProof/>
                <w:sz w:val="20"/>
                <w:szCs w:val="20"/>
                <w:u w:val="single"/>
              </w:rPr>
              <w:t> </w:t>
            </w:r>
            <w:r w:rsidR="0030421E" w:rsidRPr="0030421E">
              <w:rPr>
                <w:noProof/>
                <w:sz w:val="20"/>
                <w:szCs w:val="20"/>
                <w:u w:val="single"/>
              </w:rPr>
              <w:t> </w:t>
            </w:r>
            <w:r w:rsidR="0030421E" w:rsidRPr="0030421E">
              <w:rPr>
                <w:noProof/>
                <w:sz w:val="20"/>
                <w:szCs w:val="20"/>
                <w:u w:val="single"/>
              </w:rPr>
              <w:t> </w:t>
            </w:r>
            <w:r w:rsidR="0030421E" w:rsidRPr="0030421E">
              <w:rPr>
                <w:noProof/>
                <w:sz w:val="20"/>
                <w:szCs w:val="20"/>
                <w:u w:val="single"/>
              </w:rPr>
              <w:t> </w:t>
            </w:r>
            <w:r w:rsidR="0030421E" w:rsidRPr="0030421E">
              <w:rPr>
                <w:noProof/>
                <w:sz w:val="20"/>
                <w:szCs w:val="20"/>
                <w:u w:val="single"/>
              </w:rPr>
              <w:t> </w:t>
            </w:r>
            <w:r w:rsidR="0030421E" w:rsidRPr="0030421E">
              <w:rPr>
                <w:sz w:val="20"/>
                <w:szCs w:val="20"/>
                <w:u w:val="single"/>
              </w:rPr>
              <w:fldChar w:fldCharType="end"/>
            </w:r>
            <w:bookmarkEnd w:id="12"/>
            <w:r w:rsidR="0030421E">
              <w:rPr>
                <w:sz w:val="20"/>
                <w:szCs w:val="20"/>
              </w:rPr>
              <w:tab/>
            </w:r>
            <w:r w:rsidR="0030421E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421E"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 w:rsidR="0030421E">
              <w:rPr>
                <w:sz w:val="20"/>
                <w:szCs w:val="20"/>
              </w:rPr>
              <w:fldChar w:fldCharType="end"/>
            </w:r>
            <w:r w:rsidR="0030421E">
              <w:rPr>
                <w:sz w:val="16"/>
                <w:szCs w:val="16"/>
              </w:rPr>
              <w:t xml:space="preserve">  nein</w:t>
            </w:r>
          </w:p>
        </w:tc>
      </w:tr>
      <w:tr w:rsidR="0030421E" w:rsidRPr="00651B49" w14:paraId="284A9192" w14:textId="77777777" w:rsidTr="0030421E">
        <w:trPr>
          <w:trHeight w:val="284"/>
        </w:trPr>
        <w:tc>
          <w:tcPr>
            <w:tcW w:w="9628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A56A025" w14:textId="6CFE4C05" w:rsidR="0030421E" w:rsidRPr="0030421E" w:rsidRDefault="0030421E" w:rsidP="0030421E">
            <w:pPr>
              <w:rPr>
                <w:sz w:val="16"/>
                <w:szCs w:val="16"/>
              </w:rPr>
            </w:pPr>
            <w:r w:rsidRPr="0030421E">
              <w:rPr>
                <w:sz w:val="16"/>
                <w:szCs w:val="16"/>
              </w:rPr>
              <w:t>(Aus der Bewilligung des vorzeitigen Maßnahmebeginns kann kein Rechtsanspruch auf eine spätere Förderung abgeleitet werden.)</w:t>
            </w:r>
          </w:p>
        </w:tc>
      </w:tr>
    </w:tbl>
    <w:p w14:paraId="79D64B38" w14:textId="77777777" w:rsidR="00327928" w:rsidRPr="00E1449A" w:rsidRDefault="00327928" w:rsidP="00327928">
      <w:pPr>
        <w:rPr>
          <w:sz w:val="20"/>
          <w:szCs w:val="20"/>
        </w:rPr>
      </w:pPr>
    </w:p>
    <w:tbl>
      <w:tblPr>
        <w:tblStyle w:val="Tabellenraster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30421E" w:rsidRPr="00E1449A" w14:paraId="1AF03FD5" w14:textId="77777777" w:rsidTr="0030421E">
        <w:trPr>
          <w:trHeight w:val="284"/>
        </w:trPr>
        <w:tc>
          <w:tcPr>
            <w:tcW w:w="96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07C3D2" w14:textId="6FD5F32A" w:rsidR="0030421E" w:rsidRPr="00E1449A" w:rsidRDefault="0030421E" w:rsidP="007103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Erklärungen</w:t>
            </w:r>
          </w:p>
        </w:tc>
      </w:tr>
      <w:tr w:rsidR="0030421E" w:rsidRPr="00651B49" w14:paraId="5685BEAF" w14:textId="77777777" w:rsidTr="0030421E">
        <w:trPr>
          <w:trHeight w:val="340"/>
        </w:trPr>
        <w:tc>
          <w:tcPr>
            <w:tcW w:w="9628" w:type="dxa"/>
            <w:tcBorders>
              <w:bottom w:val="nil"/>
            </w:tcBorders>
            <w:shd w:val="clear" w:color="auto" w:fill="auto"/>
            <w:vAlign w:val="center"/>
          </w:tcPr>
          <w:p w14:paraId="24B889A8" w14:textId="4F2750F4" w:rsidR="0030421E" w:rsidRPr="0030421E" w:rsidRDefault="0030421E" w:rsidP="007103CA">
            <w:pPr>
              <w:tabs>
                <w:tab w:val="left" w:pos="2726"/>
              </w:tabs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Alle Angaben sind vollständig und richtig.</w:t>
            </w:r>
          </w:p>
        </w:tc>
      </w:tr>
      <w:tr w:rsidR="0030421E" w:rsidRPr="00651B49" w14:paraId="0691361A" w14:textId="77777777" w:rsidTr="0030421E">
        <w:trPr>
          <w:trHeight w:val="340"/>
        </w:trPr>
        <w:tc>
          <w:tcPr>
            <w:tcW w:w="962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715330" w14:textId="49CBE32E" w:rsidR="0030421E" w:rsidRDefault="0030421E" w:rsidP="007103CA">
            <w:pPr>
              <w:tabs>
                <w:tab w:val="left" w:pos="27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Eine Doppelförderung liegt nicht vor.</w:t>
            </w:r>
          </w:p>
        </w:tc>
      </w:tr>
      <w:tr w:rsidR="0030421E" w:rsidRPr="00651B49" w14:paraId="6FD3EE22" w14:textId="77777777" w:rsidTr="0030421E">
        <w:trPr>
          <w:trHeight w:val="340"/>
        </w:trPr>
        <w:tc>
          <w:tcPr>
            <w:tcW w:w="962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211CC35" w14:textId="5D99A15B" w:rsidR="0030421E" w:rsidRDefault="0030421E" w:rsidP="007103CA">
            <w:pPr>
              <w:tabs>
                <w:tab w:val="left" w:pos="27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Die Zuwendung wird ausschließlich nach § 12d KiFöG LSA verwendet.</w:t>
            </w:r>
          </w:p>
        </w:tc>
      </w:tr>
      <w:tr w:rsidR="0030421E" w:rsidRPr="00651B49" w14:paraId="382AE9F6" w14:textId="77777777" w:rsidTr="0030421E">
        <w:trPr>
          <w:trHeight w:val="340"/>
        </w:trPr>
        <w:tc>
          <w:tcPr>
            <w:tcW w:w="962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F44A997" w14:textId="5F280067" w:rsidR="0030421E" w:rsidRDefault="0030421E" w:rsidP="007103CA">
            <w:pPr>
              <w:tabs>
                <w:tab w:val="left" w:pos="27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AA779E">
              <w:rPr>
                <w:sz w:val="20"/>
                <w:szCs w:val="20"/>
              </w:rPr>
            </w:r>
            <w:r w:rsidR="00AA779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16"/>
                <w:szCs w:val="16"/>
              </w:rPr>
              <w:t xml:space="preserve">  Änderungen werden unverzüglich angezeigt.</w:t>
            </w:r>
          </w:p>
        </w:tc>
      </w:tr>
    </w:tbl>
    <w:p w14:paraId="0186EE29" w14:textId="77777777" w:rsidR="0022160E" w:rsidRDefault="0022160E" w:rsidP="0022160E">
      <w:pPr>
        <w:rPr>
          <w:sz w:val="20"/>
          <w:szCs w:val="20"/>
        </w:rPr>
      </w:pPr>
    </w:p>
    <w:tbl>
      <w:tblPr>
        <w:tblStyle w:val="Tabellenraster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30421E" w:rsidRPr="0030421E" w14:paraId="56C7F5FF" w14:textId="77777777" w:rsidTr="0030421E">
        <w:trPr>
          <w:trHeight w:val="1418"/>
        </w:trPr>
        <w:tc>
          <w:tcPr>
            <w:tcW w:w="9628" w:type="dxa"/>
            <w:shd w:val="clear" w:color="auto" w:fill="auto"/>
          </w:tcPr>
          <w:p w14:paraId="372D0FE8" w14:textId="1FAFCE24" w:rsidR="0030421E" w:rsidRPr="0030421E" w:rsidRDefault="0030421E" w:rsidP="0030421E">
            <w:pPr>
              <w:tabs>
                <w:tab w:val="left" w:pos="272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Datum, Stempel, Unterschrift des Trägers</w:t>
            </w:r>
          </w:p>
        </w:tc>
      </w:tr>
    </w:tbl>
    <w:p w14:paraId="00FE4F19" w14:textId="77777777" w:rsidR="0030421E" w:rsidRPr="00E1449A" w:rsidRDefault="0030421E" w:rsidP="0022160E">
      <w:pPr>
        <w:rPr>
          <w:sz w:val="20"/>
          <w:szCs w:val="20"/>
        </w:rPr>
      </w:pPr>
    </w:p>
    <w:sectPr w:rsidR="0030421E" w:rsidRPr="00E1449A" w:rsidSect="00651B49">
      <w:footerReference w:type="first" r:id="rId7"/>
      <w:pgSz w:w="11906" w:h="16838" w:code="9"/>
      <w:pgMar w:top="851" w:right="1134" w:bottom="851" w:left="1134" w:header="68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1392F" w14:textId="77777777" w:rsidR="00E527D6" w:rsidRDefault="00E527D6" w:rsidP="00E527D6">
      <w:r>
        <w:separator/>
      </w:r>
    </w:p>
  </w:endnote>
  <w:endnote w:type="continuationSeparator" w:id="0">
    <w:p w14:paraId="561C7D95" w14:textId="77777777" w:rsidR="00E527D6" w:rsidRDefault="00E527D6" w:rsidP="00E5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B906E" w14:textId="5C31C84B" w:rsidR="00E527D6" w:rsidRPr="0023027B" w:rsidRDefault="0023027B" w:rsidP="0023027B">
    <w:pPr>
      <w:pStyle w:val="Fuzeile"/>
      <w:rPr>
        <w:sz w:val="16"/>
        <w:szCs w:val="16"/>
      </w:rPr>
    </w:pPr>
    <w:r>
      <w:rPr>
        <w:sz w:val="16"/>
        <w:szCs w:val="16"/>
      </w:rPr>
      <w:t>SLK-06-22-1689; 2026-09-</w:t>
    </w:r>
    <w:r w:rsidR="00652AE1">
      <w:rPr>
        <w:sz w:val="16"/>
        <w:szCs w:val="16"/>
      </w:rPr>
      <w:t>1</w:t>
    </w:r>
    <w:r w:rsidR="00C64996">
      <w:rPr>
        <w:sz w:val="16"/>
        <w:szCs w:val="16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777C6" w14:textId="77777777" w:rsidR="00E527D6" w:rsidRDefault="00E527D6" w:rsidP="00E527D6">
      <w:r>
        <w:separator/>
      </w:r>
    </w:p>
  </w:footnote>
  <w:footnote w:type="continuationSeparator" w:id="0">
    <w:p w14:paraId="480AC7E9" w14:textId="77777777" w:rsidR="00E527D6" w:rsidRDefault="00E527D6" w:rsidP="00E52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9A51E2"/>
    <w:multiLevelType w:val="hybridMultilevel"/>
    <w:tmpl w:val="23C493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880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12"/>
  <w:proofState w:spelling="clean"/>
  <w:documentProtection w:edit="forms" w:enforcement="1" w:cryptProviderType="rsaAES" w:cryptAlgorithmClass="hash" w:cryptAlgorithmType="typeAny" w:cryptAlgorithmSid="14" w:cryptSpinCount="100000" w:hash="NF7J1199XauF4BCY7e+O4OYyyqvbgibnY4vVSNIDYQAkrb9pO46wM+/F5ZkxYqURqy4FR8+u5kaEJf7MBh80HQ==" w:salt="gHVQZqhuzmoqbJLYk1ITt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C0C"/>
    <w:rsid w:val="0009285E"/>
    <w:rsid w:val="001D046F"/>
    <w:rsid w:val="0022160E"/>
    <w:rsid w:val="0023027B"/>
    <w:rsid w:val="0030421E"/>
    <w:rsid w:val="00327928"/>
    <w:rsid w:val="00494999"/>
    <w:rsid w:val="00562618"/>
    <w:rsid w:val="005E3842"/>
    <w:rsid w:val="00651B49"/>
    <w:rsid w:val="00652AE1"/>
    <w:rsid w:val="00756097"/>
    <w:rsid w:val="00766253"/>
    <w:rsid w:val="00772C0C"/>
    <w:rsid w:val="0089540F"/>
    <w:rsid w:val="009F661B"/>
    <w:rsid w:val="00A07817"/>
    <w:rsid w:val="00A93E16"/>
    <w:rsid w:val="00AA779E"/>
    <w:rsid w:val="00C64996"/>
    <w:rsid w:val="00CB73B5"/>
    <w:rsid w:val="00CD7BE9"/>
    <w:rsid w:val="00D0620F"/>
    <w:rsid w:val="00D73A4C"/>
    <w:rsid w:val="00E1449A"/>
    <w:rsid w:val="00E527D6"/>
    <w:rsid w:val="00EE5320"/>
    <w:rsid w:val="00F1189E"/>
    <w:rsid w:val="00FB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65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66253"/>
  </w:style>
  <w:style w:type="paragraph" w:styleId="berschrift1">
    <w:name w:val="heading 1"/>
    <w:basedOn w:val="Standard"/>
    <w:next w:val="Standard"/>
    <w:link w:val="berschrift1Zchn"/>
    <w:uiPriority w:val="9"/>
    <w:qFormat/>
    <w:rsid w:val="00772C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72C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72C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72C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72C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72C0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72C0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72C0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72C0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72C0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72C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72C0C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72C0C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72C0C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72C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72C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72C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72C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72C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72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72C0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72C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72C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72C0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72C0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72C0C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72C0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72C0C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72C0C"/>
    <w:rPr>
      <w:b/>
      <w:bCs/>
      <w:smallCaps/>
      <w:color w:val="2E74B5" w:themeColor="accent1" w:themeShade="BF"/>
      <w:spacing w:val="5"/>
    </w:rPr>
  </w:style>
  <w:style w:type="table" w:styleId="Tabellenraster">
    <w:name w:val="Table Grid"/>
    <w:basedOn w:val="NormaleTabelle"/>
    <w:uiPriority w:val="39"/>
    <w:rsid w:val="00651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51B49"/>
    <w:rPr>
      <w:color w:val="666666"/>
    </w:rPr>
  </w:style>
  <w:style w:type="paragraph" w:styleId="Kopfzeile">
    <w:name w:val="header"/>
    <w:basedOn w:val="Standard"/>
    <w:link w:val="KopfzeileZchn"/>
    <w:uiPriority w:val="99"/>
    <w:unhideWhenUsed/>
    <w:rsid w:val="00E527D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527D6"/>
  </w:style>
  <w:style w:type="paragraph" w:styleId="Fuzeile">
    <w:name w:val="footer"/>
    <w:basedOn w:val="Standard"/>
    <w:link w:val="FuzeileZchn"/>
    <w:uiPriority w:val="99"/>
    <w:unhideWhenUsed/>
    <w:rsid w:val="00E527D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52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SLK-06-22-1689_Antrag Förderung nach § 12d des Kinderförderungsgesetzes.dotx</Template>
  <TotalTime>0</TotalTime>
  <Pages>3</Pages>
  <Words>648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SLK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Pressel, Elke 06</dc:creator>
  <cp:keywords/>
  <dc:description/>
  <cp:lastModifiedBy>Pressel, Elke 06</cp:lastModifiedBy>
  <cp:revision>13</cp:revision>
  <dcterms:created xsi:type="dcterms:W3CDTF">2026-09-04T06:12:00Z</dcterms:created>
  <dcterms:modified xsi:type="dcterms:W3CDTF">2026-09-17T09:20:00Z</dcterms:modified>
</cp:coreProperties>
</file>